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83B7A" w14:textId="396D9A76" w:rsidR="00C0047D" w:rsidRPr="00AC3800" w:rsidRDefault="00D40350" w:rsidP="00C0047D">
      <w:pPr>
        <w:rPr>
          <w:rFonts w:ascii="Calibri" w:hAnsi="Calibri"/>
          <w:sz w:val="20"/>
          <w:szCs w:val="20"/>
        </w:rPr>
      </w:pPr>
      <w:r w:rsidRPr="00D40350">
        <w:rPr>
          <w:rFonts w:ascii="Calibri" w:hAnsi="Calibri"/>
          <w:b/>
          <w:sz w:val="28"/>
          <w:szCs w:val="20"/>
          <w:u w:val="single"/>
        </w:rPr>
        <w:t xml:space="preserve">Pre-Knowledge </w:t>
      </w:r>
      <w:r w:rsidRPr="00D40350">
        <w:rPr>
          <w:rFonts w:ascii="Calibri" w:hAnsi="Calibri"/>
          <w:b/>
          <w:sz w:val="28"/>
          <w:szCs w:val="28"/>
          <w:u w:val="single"/>
        </w:rPr>
        <w:t xml:space="preserve">Topics </w:t>
      </w:r>
      <w:r w:rsidR="00C0047D" w:rsidRPr="00D40350">
        <w:rPr>
          <w:rFonts w:ascii="Calibri" w:hAnsi="Calibri"/>
          <w:b/>
          <w:sz w:val="28"/>
          <w:szCs w:val="28"/>
          <w:u w:val="single"/>
        </w:rPr>
        <w:t>Answers:</w:t>
      </w:r>
    </w:p>
    <w:p w14:paraId="060E7CA2" w14:textId="77777777" w:rsidR="00C0047D" w:rsidRPr="00D40350" w:rsidRDefault="00C0047D" w:rsidP="00C0047D">
      <w:pPr>
        <w:rPr>
          <w:rFonts w:ascii="Calibri" w:hAnsi="Calibri"/>
          <w:b/>
          <w:sz w:val="20"/>
          <w:szCs w:val="20"/>
        </w:rPr>
      </w:pPr>
      <w:r w:rsidRPr="00D40350">
        <w:rPr>
          <w:rFonts w:ascii="Calibri" w:hAnsi="Calibri"/>
          <w:b/>
          <w:sz w:val="20"/>
          <w:szCs w:val="20"/>
        </w:rPr>
        <w:t>Symbols and prefixes</w:t>
      </w:r>
    </w:p>
    <w:p w14:paraId="74D00700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2400</w:t>
      </w:r>
    </w:p>
    <w:p w14:paraId="6BA97505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8 100 000</w:t>
      </w:r>
    </w:p>
    <w:p w14:paraId="5EFB41EB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326 000 000 000</w:t>
      </w:r>
    </w:p>
    <w:p w14:paraId="681CAD02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54.6</w:t>
      </w:r>
    </w:p>
    <w:p w14:paraId="2F26215C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240 000</w:t>
      </w:r>
    </w:p>
    <w:p w14:paraId="64DA9505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1.8 x 10</w:t>
      </w:r>
      <w:r w:rsidRPr="009F710E">
        <w:rPr>
          <w:rFonts w:ascii="Calibri" w:hAnsi="Calibri"/>
          <w:color w:val="FF0000"/>
          <w:sz w:val="20"/>
          <w:szCs w:val="20"/>
          <w:vertAlign w:val="superscript"/>
        </w:rPr>
        <w:t>-8</w:t>
      </w:r>
    </w:p>
    <w:p w14:paraId="3093CF69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6.32 x 10</w:t>
      </w:r>
      <w:r w:rsidRPr="009F710E">
        <w:rPr>
          <w:rFonts w:ascii="Calibri" w:hAnsi="Calibri"/>
          <w:color w:val="FF0000"/>
          <w:sz w:val="20"/>
          <w:szCs w:val="20"/>
          <w:vertAlign w:val="superscript"/>
        </w:rPr>
        <w:t>-7</w:t>
      </w:r>
    </w:p>
    <w:p w14:paraId="3188CCE2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1.002</w:t>
      </w:r>
    </w:p>
    <w:p w14:paraId="6828B67E" w14:textId="77777777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5.11 x 10</w:t>
      </w:r>
      <w:r w:rsidRPr="009F710E">
        <w:rPr>
          <w:rFonts w:ascii="Calibri" w:hAnsi="Calibri"/>
          <w:color w:val="FF0000"/>
          <w:sz w:val="20"/>
          <w:szCs w:val="20"/>
          <w:vertAlign w:val="superscript"/>
        </w:rPr>
        <w:t>-5</w:t>
      </w:r>
    </w:p>
    <w:p w14:paraId="7CEDE90B" w14:textId="539FA496" w:rsidR="00C0047D" w:rsidRPr="009F710E" w:rsidRDefault="00C0047D" w:rsidP="00FF456D">
      <w:pPr>
        <w:numPr>
          <w:ilvl w:val="0"/>
          <w:numId w:val="15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1.1 x 10</w:t>
      </w:r>
      <w:r w:rsidRPr="009F710E">
        <w:rPr>
          <w:rFonts w:ascii="Calibri" w:hAnsi="Calibri"/>
          <w:color w:val="FF0000"/>
          <w:sz w:val="20"/>
          <w:szCs w:val="20"/>
          <w:vertAlign w:val="superscript"/>
        </w:rPr>
        <w:t>4</w:t>
      </w:r>
      <w:r w:rsidR="00B31D6A">
        <w:rPr>
          <w:rFonts w:ascii="Calibri" w:hAnsi="Calibri"/>
          <w:color w:val="FF0000"/>
          <w:sz w:val="20"/>
          <w:szCs w:val="20"/>
        </w:rPr>
        <w:t xml:space="preserve"> or 11x10</w:t>
      </w:r>
      <w:r w:rsidR="00B31D6A">
        <w:rPr>
          <w:rFonts w:ascii="Calibri" w:hAnsi="Calibri"/>
          <w:color w:val="FF0000"/>
          <w:sz w:val="20"/>
          <w:szCs w:val="20"/>
          <w:vertAlign w:val="superscript"/>
        </w:rPr>
        <w:t>3</w:t>
      </w:r>
    </w:p>
    <w:p w14:paraId="4E125311" w14:textId="77777777" w:rsidR="00C0047D" w:rsidRPr="00AC3800" w:rsidRDefault="00C0047D" w:rsidP="00C0047D">
      <w:pPr>
        <w:rPr>
          <w:rFonts w:ascii="Calibri" w:hAnsi="Calibri"/>
          <w:sz w:val="20"/>
          <w:szCs w:val="20"/>
        </w:rPr>
      </w:pPr>
    </w:p>
    <w:p w14:paraId="3009879F" w14:textId="77777777" w:rsidR="00C0047D" w:rsidRPr="009F710E" w:rsidRDefault="00C0047D" w:rsidP="00C0047D">
      <w:pPr>
        <w:rPr>
          <w:rFonts w:ascii="Calibri" w:hAnsi="Calibri"/>
          <w:sz w:val="20"/>
          <w:szCs w:val="20"/>
        </w:rPr>
      </w:pPr>
      <w:r w:rsidRPr="00D40350">
        <w:rPr>
          <w:rFonts w:ascii="Calibri" w:hAnsi="Calibri"/>
          <w:b/>
          <w:sz w:val="20"/>
          <w:szCs w:val="20"/>
        </w:rPr>
        <w:t>Standard Form:</w:t>
      </w:r>
    </w:p>
    <w:p w14:paraId="78A4AD6F" w14:textId="2A200864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2.53</w:t>
      </w:r>
      <w:r w:rsidR="00B52517">
        <w:rPr>
          <w:rFonts w:ascii="Calibri" w:hAnsi="Calibri"/>
          <w:color w:val="FF0000"/>
          <w:sz w:val="20"/>
          <w:szCs w:val="20"/>
        </w:rPr>
        <w:t>x 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3</w:t>
      </w:r>
    </w:p>
    <w:p w14:paraId="609E70E3" w14:textId="186FD67F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2.8</w:t>
      </w:r>
      <w:r w:rsidR="00B52517">
        <w:rPr>
          <w:rFonts w:ascii="Calibri" w:hAnsi="Calibri"/>
          <w:color w:val="FF0000"/>
          <w:sz w:val="20"/>
          <w:szCs w:val="20"/>
        </w:rPr>
        <w:t>x10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2</w:t>
      </w:r>
    </w:p>
    <w:p w14:paraId="395D8E28" w14:textId="295C052B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7.7</w:t>
      </w:r>
      <w:r w:rsidR="00B52517">
        <w:rPr>
          <w:rFonts w:ascii="Calibri" w:hAnsi="Calibri"/>
          <w:color w:val="FF0000"/>
          <w:sz w:val="20"/>
          <w:szCs w:val="20"/>
        </w:rPr>
        <w:t>x10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-1</w:t>
      </w:r>
    </w:p>
    <w:p w14:paraId="55235844" w14:textId="0EF6EBE1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9.1</w:t>
      </w:r>
      <w:r w:rsidR="00B52517">
        <w:rPr>
          <w:rFonts w:ascii="Calibri" w:hAnsi="Calibri"/>
          <w:color w:val="FF0000"/>
          <w:sz w:val="20"/>
          <w:szCs w:val="20"/>
        </w:rPr>
        <w:t>x10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-3</w:t>
      </w:r>
    </w:p>
    <w:p w14:paraId="47FE0A56" w14:textId="12969EA4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1.872</w:t>
      </w:r>
      <w:r w:rsidR="00B52517">
        <w:rPr>
          <w:rFonts w:ascii="Calibri" w:hAnsi="Calibri"/>
          <w:color w:val="FF0000"/>
          <w:sz w:val="20"/>
          <w:szCs w:val="20"/>
        </w:rPr>
        <w:t>x10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6</w:t>
      </w:r>
    </w:p>
    <w:p w14:paraId="77DF52B7" w14:textId="31CD2BB2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1.22</w:t>
      </w:r>
      <w:r w:rsidR="00B52517">
        <w:rPr>
          <w:rFonts w:ascii="Calibri" w:hAnsi="Calibri"/>
          <w:color w:val="FF0000"/>
          <w:sz w:val="20"/>
          <w:szCs w:val="20"/>
        </w:rPr>
        <w:t>x10</w:t>
      </w:r>
      <w:r w:rsidR="00B52517">
        <w:rPr>
          <w:rFonts w:ascii="Calibri" w:hAnsi="Calibri"/>
          <w:color w:val="FF0000"/>
          <w:sz w:val="20"/>
          <w:szCs w:val="20"/>
          <w:vertAlign w:val="superscript"/>
        </w:rPr>
        <w:t>1</w:t>
      </w:r>
    </w:p>
    <w:p w14:paraId="4D752FA4" w14:textId="2712193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240</w:t>
      </w:r>
    </w:p>
    <w:p w14:paraId="23B1757B" w14:textId="7777777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35.05</w:t>
      </w:r>
    </w:p>
    <w:p w14:paraId="69F4AD6C" w14:textId="7777777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8 310 000</w:t>
      </w:r>
    </w:p>
    <w:p w14:paraId="6AADFBD9" w14:textId="7777777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600.2</w:t>
      </w:r>
    </w:p>
    <w:p w14:paraId="2FA39816" w14:textId="7777777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0.00015</w:t>
      </w:r>
    </w:p>
    <w:p w14:paraId="320E5F2E" w14:textId="77777777" w:rsidR="00C0047D" w:rsidRPr="009F710E" w:rsidRDefault="00C0047D" w:rsidP="00FF456D">
      <w:pPr>
        <w:numPr>
          <w:ilvl w:val="0"/>
          <w:numId w:val="17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9F710E">
        <w:rPr>
          <w:rFonts w:ascii="Calibri" w:hAnsi="Calibri"/>
          <w:color w:val="FF0000"/>
          <w:sz w:val="20"/>
          <w:szCs w:val="20"/>
        </w:rPr>
        <w:t>4300</w:t>
      </w:r>
    </w:p>
    <w:p w14:paraId="6C6643B8" w14:textId="77777777" w:rsidR="00D40350" w:rsidRDefault="00D40350" w:rsidP="00C0047D">
      <w:pPr>
        <w:rPr>
          <w:rFonts w:ascii="Calibri" w:hAnsi="Calibri"/>
          <w:b/>
          <w:sz w:val="20"/>
          <w:szCs w:val="20"/>
        </w:rPr>
      </w:pPr>
    </w:p>
    <w:p w14:paraId="2A40EC25" w14:textId="77777777" w:rsidR="00C0047D" w:rsidRPr="00D40350" w:rsidRDefault="00C0047D" w:rsidP="00C0047D">
      <w:pPr>
        <w:rPr>
          <w:rFonts w:ascii="Calibri" w:hAnsi="Calibri"/>
          <w:b/>
          <w:sz w:val="20"/>
          <w:szCs w:val="20"/>
        </w:rPr>
      </w:pPr>
      <w:r w:rsidRPr="00D40350">
        <w:rPr>
          <w:rFonts w:ascii="Calibri" w:hAnsi="Calibri"/>
          <w:b/>
          <w:sz w:val="20"/>
          <w:szCs w:val="20"/>
        </w:rPr>
        <w:t>Rearranging formulae</w:t>
      </w:r>
    </w:p>
    <w:p w14:paraId="17B01C7D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h= E</w:t>
      </w:r>
      <w:r w:rsidR="008A72FE" w:rsidRPr="00FF44F3">
        <w:rPr>
          <w:rFonts w:ascii="Calibri" w:hAnsi="Calibri"/>
          <w:color w:val="FF0000"/>
          <w:sz w:val="20"/>
          <w:szCs w:val="20"/>
        </w:rPr>
        <w:t>/ (</w:t>
      </w:r>
      <w:r w:rsidRPr="00FF44F3">
        <w:rPr>
          <w:rFonts w:ascii="Calibri" w:hAnsi="Calibri"/>
          <w:color w:val="FF0000"/>
          <w:sz w:val="20"/>
          <w:szCs w:val="20"/>
        </w:rPr>
        <w:t>m x g)</w:t>
      </w:r>
    </w:p>
    <w:p w14:paraId="5A41A11B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I = Q/t</w:t>
      </w:r>
    </w:p>
    <w:p w14:paraId="22CE5D68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m = (2 x E)/v</w:t>
      </w:r>
      <w:r w:rsidRPr="00FF44F3">
        <w:rPr>
          <w:rFonts w:ascii="Calibri" w:hAnsi="Calibri"/>
          <w:color w:val="FF0000"/>
          <w:sz w:val="20"/>
          <w:szCs w:val="20"/>
          <w:vertAlign w:val="superscript"/>
        </w:rPr>
        <w:t xml:space="preserve">2 </w:t>
      </w:r>
      <w:r w:rsidRPr="00FF44F3">
        <w:rPr>
          <w:rFonts w:ascii="Calibri" w:hAnsi="Calibri"/>
          <w:color w:val="FF0000"/>
          <w:sz w:val="20"/>
          <w:szCs w:val="20"/>
        </w:rPr>
        <w:t>or E/(0.5 x v</w:t>
      </w:r>
      <w:r w:rsidRPr="00FF44F3">
        <w:rPr>
          <w:rFonts w:ascii="Calibri" w:hAnsi="Calibri"/>
          <w:color w:val="FF0000"/>
          <w:sz w:val="20"/>
          <w:szCs w:val="20"/>
          <w:vertAlign w:val="superscript"/>
        </w:rPr>
        <w:t>2</w:t>
      </w:r>
      <w:r w:rsidRPr="00FF44F3">
        <w:rPr>
          <w:rFonts w:ascii="Calibri" w:hAnsi="Calibri"/>
          <w:color w:val="FF0000"/>
          <w:sz w:val="20"/>
          <w:szCs w:val="20"/>
        </w:rPr>
        <w:t>)</w:t>
      </w:r>
    </w:p>
    <w:p w14:paraId="61E21507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v= √((2 x E )/m)</w:t>
      </w:r>
    </w:p>
    <w:p w14:paraId="394D9ADD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u = v – at</w:t>
      </w:r>
    </w:p>
    <w:p w14:paraId="713AEAA5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a = (v-u)/t</w:t>
      </w:r>
    </w:p>
    <w:p w14:paraId="7C48BE63" w14:textId="77777777" w:rsidR="00C0047D" w:rsidRPr="00FF44F3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s = (v</w:t>
      </w:r>
      <w:r w:rsidRPr="00FF44F3">
        <w:rPr>
          <w:rFonts w:ascii="Calibri" w:hAnsi="Calibri"/>
          <w:color w:val="FF0000"/>
          <w:sz w:val="20"/>
          <w:szCs w:val="20"/>
          <w:vertAlign w:val="superscript"/>
        </w:rPr>
        <w:t>2</w:t>
      </w:r>
      <w:r w:rsidRPr="00FF44F3">
        <w:rPr>
          <w:rFonts w:ascii="Calibri" w:hAnsi="Calibri"/>
          <w:color w:val="FF0000"/>
          <w:sz w:val="20"/>
          <w:szCs w:val="20"/>
        </w:rPr>
        <w:t xml:space="preserve"> – u</w:t>
      </w:r>
      <w:r w:rsidRPr="00FF44F3">
        <w:rPr>
          <w:rFonts w:ascii="Calibri" w:hAnsi="Calibri"/>
          <w:color w:val="FF0000"/>
          <w:sz w:val="20"/>
          <w:szCs w:val="20"/>
          <w:vertAlign w:val="superscript"/>
        </w:rPr>
        <w:t>2</w:t>
      </w:r>
      <w:r w:rsidRPr="00FF44F3">
        <w:rPr>
          <w:rFonts w:ascii="Calibri" w:hAnsi="Calibri"/>
          <w:color w:val="FF0000"/>
          <w:sz w:val="20"/>
          <w:szCs w:val="20"/>
        </w:rPr>
        <w:t>) / 2a</w:t>
      </w:r>
    </w:p>
    <w:p w14:paraId="0DBCE550" w14:textId="77777777" w:rsidR="00C0047D" w:rsidRDefault="00C0047D" w:rsidP="00FF456D">
      <w:pPr>
        <w:numPr>
          <w:ilvl w:val="0"/>
          <w:numId w:val="20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FF44F3">
        <w:rPr>
          <w:rFonts w:ascii="Calibri" w:hAnsi="Calibri"/>
          <w:color w:val="FF0000"/>
          <w:sz w:val="20"/>
          <w:szCs w:val="20"/>
        </w:rPr>
        <w:t>u = √(v</w:t>
      </w:r>
      <w:r w:rsidRPr="00FF44F3">
        <w:rPr>
          <w:rFonts w:ascii="Calibri" w:hAnsi="Calibri"/>
          <w:color w:val="FF0000"/>
          <w:sz w:val="20"/>
          <w:szCs w:val="20"/>
          <w:vertAlign w:val="superscript"/>
        </w:rPr>
        <w:t>2</w:t>
      </w:r>
      <w:r w:rsidRPr="00FF44F3">
        <w:rPr>
          <w:rFonts w:ascii="Calibri" w:hAnsi="Calibri"/>
          <w:color w:val="FF0000"/>
          <w:sz w:val="20"/>
          <w:szCs w:val="20"/>
        </w:rPr>
        <w:t>-2as)</w:t>
      </w:r>
    </w:p>
    <w:p w14:paraId="22B5DF98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</w:p>
    <w:p w14:paraId="364F802B" w14:textId="77777777" w:rsidR="00D40350" w:rsidRDefault="00D40350" w:rsidP="00C0047D">
      <w:pPr>
        <w:rPr>
          <w:rFonts w:ascii="Calibri" w:hAnsi="Calibri"/>
          <w:color w:val="FF0000"/>
          <w:sz w:val="20"/>
          <w:szCs w:val="20"/>
        </w:rPr>
      </w:pPr>
    </w:p>
    <w:p w14:paraId="22F4C312" w14:textId="77777777" w:rsidR="00D40350" w:rsidRDefault="00D40350" w:rsidP="00C0047D">
      <w:pPr>
        <w:rPr>
          <w:rFonts w:ascii="Calibri" w:hAnsi="Calibri"/>
          <w:color w:val="FF0000"/>
          <w:sz w:val="20"/>
          <w:szCs w:val="20"/>
        </w:rPr>
      </w:pPr>
    </w:p>
    <w:p w14:paraId="22EC4E07" w14:textId="77777777" w:rsidR="00D40350" w:rsidRDefault="00D40350" w:rsidP="00C0047D">
      <w:pPr>
        <w:rPr>
          <w:rFonts w:ascii="Calibri" w:hAnsi="Calibri"/>
          <w:color w:val="FF0000"/>
          <w:sz w:val="20"/>
          <w:szCs w:val="20"/>
        </w:rPr>
      </w:pPr>
    </w:p>
    <w:p w14:paraId="5E7A16C4" w14:textId="77777777" w:rsidR="00D40350" w:rsidRDefault="00D40350" w:rsidP="00C0047D">
      <w:pPr>
        <w:rPr>
          <w:rFonts w:ascii="Calibri" w:hAnsi="Calibri"/>
          <w:color w:val="FF0000"/>
          <w:sz w:val="20"/>
          <w:szCs w:val="20"/>
        </w:rPr>
      </w:pPr>
    </w:p>
    <w:p w14:paraId="0CC84E33" w14:textId="77777777" w:rsidR="00C0047D" w:rsidRDefault="00C0047D" w:rsidP="00C0047D">
      <w:pPr>
        <w:rPr>
          <w:rFonts w:ascii="Calibri" w:hAnsi="Calibri"/>
          <w:b/>
          <w:sz w:val="20"/>
          <w:szCs w:val="20"/>
        </w:rPr>
      </w:pPr>
      <w:r w:rsidRPr="00DA408B">
        <w:rPr>
          <w:rFonts w:ascii="Calibri" w:hAnsi="Calibri"/>
          <w:b/>
          <w:sz w:val="20"/>
          <w:szCs w:val="20"/>
        </w:rPr>
        <w:lastRenderedPageBreak/>
        <w:t>Significant figures</w:t>
      </w:r>
    </w:p>
    <w:p w14:paraId="7B6CAAB4" w14:textId="77777777" w:rsidR="00C0047D" w:rsidRPr="0027573F" w:rsidRDefault="00C0047D" w:rsidP="00FF456D">
      <w:pPr>
        <w:numPr>
          <w:ilvl w:val="0"/>
          <w:numId w:val="23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3.35</w:t>
      </w:r>
    </w:p>
    <w:p w14:paraId="12DDB3BB" w14:textId="77777777" w:rsidR="00C0047D" w:rsidRPr="0027573F" w:rsidRDefault="00C0047D" w:rsidP="00FF456D">
      <w:pPr>
        <w:numPr>
          <w:ilvl w:val="0"/>
          <w:numId w:val="23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40.7</w:t>
      </w:r>
    </w:p>
    <w:p w14:paraId="5E44B59E" w14:textId="77777777" w:rsidR="00C0047D" w:rsidRPr="0027573F" w:rsidRDefault="00C0047D" w:rsidP="00FF456D">
      <w:pPr>
        <w:numPr>
          <w:ilvl w:val="0"/>
          <w:numId w:val="23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0.839</w:t>
      </w:r>
    </w:p>
    <w:p w14:paraId="0CF86071" w14:textId="77777777" w:rsidR="00C0047D" w:rsidRPr="0027573F" w:rsidRDefault="00C0047D" w:rsidP="00FF456D">
      <w:pPr>
        <w:numPr>
          <w:ilvl w:val="0"/>
          <w:numId w:val="23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1.02</w:t>
      </w:r>
    </w:p>
    <w:p w14:paraId="2F989410" w14:textId="25D53E9E" w:rsidR="00C0047D" w:rsidRPr="0027573F" w:rsidRDefault="00C0047D" w:rsidP="00441CD4">
      <w:pPr>
        <w:spacing w:after="0"/>
        <w:ind w:left="360"/>
        <w:rPr>
          <w:rFonts w:ascii="Calibri" w:hAnsi="Calibri"/>
          <w:color w:val="FF0000"/>
          <w:sz w:val="20"/>
          <w:szCs w:val="20"/>
        </w:rPr>
      </w:pPr>
    </w:p>
    <w:p w14:paraId="0B74E875" w14:textId="6F1106C1" w:rsidR="00C0047D" w:rsidRPr="00441CD4" w:rsidRDefault="00C0047D" w:rsidP="00441CD4">
      <w:pPr>
        <w:pStyle w:val="ListParagraph"/>
        <w:numPr>
          <w:ilvl w:val="0"/>
          <w:numId w:val="36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441CD4">
        <w:rPr>
          <w:rFonts w:ascii="Calibri" w:hAnsi="Calibri"/>
          <w:color w:val="FF0000"/>
          <w:sz w:val="20"/>
          <w:szCs w:val="20"/>
        </w:rPr>
        <w:t>0.809</w:t>
      </w:r>
    </w:p>
    <w:p w14:paraId="1F067E4A" w14:textId="6EF30785" w:rsidR="00C0047D" w:rsidRDefault="00C0047D" w:rsidP="00441CD4">
      <w:pPr>
        <w:numPr>
          <w:ilvl w:val="0"/>
          <w:numId w:val="36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2</w:t>
      </w:r>
      <w:r w:rsidR="00441CD4">
        <w:rPr>
          <w:rFonts w:ascii="Calibri" w:hAnsi="Calibri"/>
          <w:color w:val="FF0000"/>
          <w:sz w:val="20"/>
          <w:szCs w:val="20"/>
        </w:rPr>
        <w:t>40 2sf (or 237)</w:t>
      </w:r>
    </w:p>
    <w:p w14:paraId="57278FAF" w14:textId="77777777" w:rsidR="00C0047D" w:rsidRPr="0027573F" w:rsidRDefault="00C0047D" w:rsidP="00441CD4">
      <w:pPr>
        <w:numPr>
          <w:ilvl w:val="0"/>
          <w:numId w:val="36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3.4</w:t>
      </w:r>
    </w:p>
    <w:p w14:paraId="23C00C42" w14:textId="7585C4BE" w:rsidR="00C0047D" w:rsidRPr="0027573F" w:rsidRDefault="00C0047D" w:rsidP="00441CD4">
      <w:pPr>
        <w:numPr>
          <w:ilvl w:val="0"/>
          <w:numId w:val="36"/>
        </w:numPr>
        <w:spacing w:after="0"/>
        <w:rPr>
          <w:rFonts w:ascii="Calibri" w:hAnsi="Calibri"/>
          <w:color w:val="FF0000"/>
          <w:sz w:val="20"/>
          <w:szCs w:val="20"/>
        </w:rPr>
      </w:pPr>
      <w:r w:rsidRPr="0027573F">
        <w:rPr>
          <w:rFonts w:ascii="Calibri" w:hAnsi="Calibri"/>
          <w:color w:val="FF0000"/>
          <w:sz w:val="20"/>
          <w:szCs w:val="20"/>
        </w:rPr>
        <w:t>0.00330</w:t>
      </w:r>
      <w:r w:rsidR="00793C45">
        <w:rPr>
          <w:rFonts w:ascii="Calibri" w:hAnsi="Calibri"/>
          <w:color w:val="FF0000"/>
          <w:sz w:val="20"/>
          <w:szCs w:val="20"/>
        </w:rPr>
        <w:t xml:space="preserve"> or 3.30x10</w:t>
      </w:r>
      <w:r w:rsidR="00793C45">
        <w:rPr>
          <w:rFonts w:ascii="Calibri" w:hAnsi="Calibri"/>
          <w:color w:val="FF0000"/>
          <w:sz w:val="20"/>
          <w:szCs w:val="20"/>
          <w:vertAlign w:val="superscript"/>
        </w:rPr>
        <w:t>-3</w:t>
      </w:r>
    </w:p>
    <w:p w14:paraId="19A31818" w14:textId="6A6A84F8" w:rsidR="00C0047D" w:rsidRPr="0027573F" w:rsidRDefault="00C0047D" w:rsidP="00793C45">
      <w:pPr>
        <w:spacing w:after="0"/>
        <w:ind w:left="720"/>
        <w:rPr>
          <w:rFonts w:ascii="Calibri" w:hAnsi="Calibri"/>
          <w:color w:val="FF0000"/>
          <w:sz w:val="20"/>
          <w:szCs w:val="20"/>
        </w:rPr>
      </w:pPr>
    </w:p>
    <w:p w14:paraId="20E01B93" w14:textId="77777777" w:rsidR="00C0047D" w:rsidRPr="00FF44F3" w:rsidRDefault="00C0047D" w:rsidP="00C0047D">
      <w:pPr>
        <w:rPr>
          <w:rFonts w:ascii="Calibri" w:hAnsi="Calibri"/>
          <w:color w:val="FF0000"/>
          <w:sz w:val="20"/>
          <w:szCs w:val="20"/>
        </w:rPr>
      </w:pPr>
    </w:p>
    <w:p w14:paraId="508E9B7C" w14:textId="77777777" w:rsidR="00C0047D" w:rsidRPr="00AC3800" w:rsidRDefault="00C0047D" w:rsidP="00C0047D">
      <w:pPr>
        <w:rPr>
          <w:rFonts w:ascii="Calibri" w:hAnsi="Calibri"/>
          <w:sz w:val="20"/>
          <w:szCs w:val="20"/>
        </w:rPr>
      </w:pPr>
    </w:p>
    <w:p w14:paraId="09EFD006" w14:textId="77777777" w:rsidR="00C0047D" w:rsidRPr="00D40350" w:rsidRDefault="00C0047D" w:rsidP="00C0047D">
      <w:pPr>
        <w:rPr>
          <w:rFonts w:ascii="Calibri" w:hAnsi="Calibri"/>
          <w:b/>
          <w:sz w:val="20"/>
          <w:szCs w:val="20"/>
        </w:rPr>
      </w:pPr>
      <w:r w:rsidRPr="00D40350">
        <w:rPr>
          <w:rFonts w:ascii="Calibri" w:hAnsi="Calibri"/>
          <w:b/>
          <w:sz w:val="20"/>
          <w:szCs w:val="20"/>
        </w:rPr>
        <w:t>Atomic Structure</w:t>
      </w:r>
    </w:p>
    <w:p w14:paraId="500C1FD7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contains protons, neutrons and electrons</w:t>
      </w:r>
    </w:p>
    <w:p w14:paraId="7C2E54A4" w14:textId="77777777" w:rsidR="00C0047D" w:rsidRPr="00B6458B" w:rsidRDefault="00C0047D" w:rsidP="00C0047D">
      <w:pPr>
        <w:rPr>
          <w:rFonts w:ascii="Calibri" w:hAnsi="Calibri"/>
          <w:b/>
          <w:color w:val="FF0000"/>
          <w:sz w:val="20"/>
          <w:szCs w:val="20"/>
        </w:rPr>
      </w:pPr>
      <w:r w:rsidRPr="00B6458B">
        <w:rPr>
          <w:rFonts w:ascii="Calibri" w:hAnsi="Calibri"/>
          <w:b/>
          <w:color w:val="FF0000"/>
          <w:sz w:val="20"/>
          <w:szCs w:val="20"/>
        </w:rPr>
        <w:t>Relative charge:</w:t>
      </w:r>
    </w:p>
    <w:p w14:paraId="18721A1B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protons are positive (+1)</w:t>
      </w:r>
    </w:p>
    <w:p w14:paraId="6C604177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electrons are negative (-1)</w:t>
      </w:r>
    </w:p>
    <w:p w14:paraId="43BC7342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neutrons are uncharged (0)</w:t>
      </w:r>
    </w:p>
    <w:p w14:paraId="2F9E7CBA" w14:textId="77777777" w:rsidR="00C0047D" w:rsidRPr="00B6458B" w:rsidRDefault="00C0047D" w:rsidP="00C0047D">
      <w:pPr>
        <w:rPr>
          <w:rFonts w:ascii="Calibri" w:hAnsi="Calibri"/>
          <w:b/>
          <w:color w:val="FF0000"/>
          <w:sz w:val="20"/>
          <w:szCs w:val="20"/>
        </w:rPr>
      </w:pPr>
      <w:r w:rsidRPr="00B6458B">
        <w:rPr>
          <w:rFonts w:ascii="Calibri" w:hAnsi="Calibri"/>
          <w:b/>
          <w:color w:val="FF0000"/>
          <w:sz w:val="20"/>
          <w:szCs w:val="20"/>
        </w:rPr>
        <w:t>Relative mass:</w:t>
      </w:r>
    </w:p>
    <w:p w14:paraId="6E23A590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proton 1</w:t>
      </w:r>
    </w:p>
    <w:p w14:paraId="689375C7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neutron 1</w:t>
      </w:r>
    </w:p>
    <w:p w14:paraId="7C1A45DB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electron (about) 1/2000</w:t>
      </w:r>
    </w:p>
    <w:p w14:paraId="16F6D859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 xml:space="preserve">protons and neutrons make up the nucleus </w:t>
      </w:r>
    </w:p>
    <w:p w14:paraId="16D6967E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 xml:space="preserve">the </w:t>
      </w:r>
      <w:r w:rsidR="00B6458B" w:rsidRPr="007C0825">
        <w:rPr>
          <w:rFonts w:ascii="Calibri" w:hAnsi="Calibri"/>
          <w:color w:val="FF0000"/>
          <w:sz w:val="20"/>
          <w:szCs w:val="20"/>
        </w:rPr>
        <w:t>nucleus is</w:t>
      </w:r>
      <w:r w:rsidRPr="007C0825">
        <w:rPr>
          <w:rFonts w:ascii="Calibri" w:hAnsi="Calibri"/>
          <w:color w:val="FF0000"/>
          <w:sz w:val="20"/>
          <w:szCs w:val="20"/>
        </w:rPr>
        <w:t xml:space="preserve"> positively charged </w:t>
      </w:r>
    </w:p>
    <w:p w14:paraId="4158102D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electrons orbit the nucleus at a relatively large distance from the nucleus</w:t>
      </w:r>
    </w:p>
    <w:p w14:paraId="6A717539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most of the atom is empty space</w:t>
      </w:r>
    </w:p>
    <w:p w14:paraId="1DAAF49C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nucleus occupies a very small fraction of the volume of the atom</w:t>
      </w:r>
    </w:p>
    <w:p w14:paraId="4276C389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most of the mass of the atom is contained in the nucleus</w:t>
      </w:r>
    </w:p>
    <w:p w14:paraId="613847D1" w14:textId="77777777" w:rsidR="00C0047D" w:rsidRPr="007C0825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C0825">
        <w:rPr>
          <w:rFonts w:ascii="Calibri" w:hAnsi="Calibri"/>
          <w:color w:val="FF0000"/>
          <w:sz w:val="20"/>
          <w:szCs w:val="20"/>
        </w:rPr>
        <w:t>total number of protons in the nucleus equals the total number of electrons orbiting it in an atom</w:t>
      </w:r>
    </w:p>
    <w:p w14:paraId="47281017" w14:textId="77777777" w:rsidR="00C0047D" w:rsidRPr="00AC3800" w:rsidRDefault="00C0047D" w:rsidP="00C0047D">
      <w:pPr>
        <w:rPr>
          <w:rFonts w:ascii="Calibri" w:hAnsi="Calibri"/>
          <w:sz w:val="20"/>
          <w:szCs w:val="20"/>
        </w:rPr>
      </w:pPr>
    </w:p>
    <w:p w14:paraId="66FE2329" w14:textId="77777777" w:rsidR="00C0047D" w:rsidRPr="00AC3800" w:rsidRDefault="00C0047D" w:rsidP="00C0047D">
      <w:pPr>
        <w:rPr>
          <w:rFonts w:ascii="Calibri" w:hAnsi="Calibri"/>
          <w:sz w:val="20"/>
          <w:szCs w:val="20"/>
        </w:rPr>
      </w:pPr>
    </w:p>
    <w:p w14:paraId="3E97CFCF" w14:textId="77777777" w:rsidR="00B6458B" w:rsidRDefault="00B6458B" w:rsidP="00C0047D">
      <w:pPr>
        <w:rPr>
          <w:rFonts w:ascii="Calibri" w:hAnsi="Calibri"/>
          <w:sz w:val="20"/>
          <w:szCs w:val="20"/>
        </w:rPr>
      </w:pPr>
    </w:p>
    <w:p w14:paraId="610C11F6" w14:textId="77777777" w:rsidR="00C0047D" w:rsidRPr="00B6458B" w:rsidRDefault="00C0047D" w:rsidP="00C0047D">
      <w:pPr>
        <w:rPr>
          <w:rFonts w:ascii="Calibri" w:hAnsi="Calibri"/>
          <w:b/>
          <w:sz w:val="20"/>
          <w:szCs w:val="20"/>
        </w:rPr>
      </w:pPr>
      <w:r w:rsidRPr="00B6458B">
        <w:rPr>
          <w:rFonts w:ascii="Calibri" w:hAnsi="Calibri"/>
          <w:b/>
          <w:sz w:val="20"/>
          <w:szCs w:val="20"/>
        </w:rPr>
        <w:lastRenderedPageBreak/>
        <w:t>Recording data</w:t>
      </w:r>
    </w:p>
    <w:p w14:paraId="2719FB70" w14:textId="77777777" w:rsidR="00C0047D" w:rsidRPr="0035191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351910">
        <w:rPr>
          <w:rFonts w:ascii="Calibri" w:hAnsi="Calibri"/>
          <w:color w:val="FF0000"/>
          <w:sz w:val="20"/>
          <w:szCs w:val="20"/>
        </w:rPr>
        <w:t>Time should have a unit next to it</w:t>
      </w:r>
    </w:p>
    <w:p w14:paraId="2ACFAED6" w14:textId="77777777" w:rsidR="00C0047D" w:rsidRPr="0035191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351910">
        <w:rPr>
          <w:rFonts w:ascii="Calibri" w:hAnsi="Calibri"/>
          <w:color w:val="FF0000"/>
          <w:sz w:val="20"/>
          <w:szCs w:val="20"/>
        </w:rPr>
        <w:t>Length can be measured to the nearest mm so should be 10.0, 22.0 etc</w:t>
      </w:r>
    </w:p>
    <w:p w14:paraId="7C731597" w14:textId="77777777" w:rsidR="00C0047D" w:rsidRPr="0035191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351910">
        <w:rPr>
          <w:rFonts w:ascii="Calibri" w:hAnsi="Calibri"/>
          <w:color w:val="FF0000"/>
          <w:sz w:val="20"/>
          <w:szCs w:val="20"/>
        </w:rPr>
        <w:t>Length 65 trial 2 is an anomaly and should have been excluded from the mean</w:t>
      </w:r>
    </w:p>
    <w:p w14:paraId="6610377E" w14:textId="77777777" w:rsidR="00C0047D" w:rsidRPr="0035191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351910">
        <w:rPr>
          <w:rFonts w:ascii="Calibri" w:hAnsi="Calibri"/>
          <w:color w:val="FF0000"/>
          <w:sz w:val="20"/>
          <w:szCs w:val="20"/>
        </w:rPr>
        <w:t>All mean values should be to 2 decimal places</w:t>
      </w:r>
    </w:p>
    <w:p w14:paraId="172DBD82" w14:textId="7DD44426" w:rsidR="00C0047D" w:rsidRPr="0035191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351910">
        <w:rPr>
          <w:rFonts w:ascii="Calibri" w:hAnsi="Calibri"/>
          <w:color w:val="FF0000"/>
          <w:sz w:val="20"/>
          <w:szCs w:val="20"/>
        </w:rPr>
        <w:t xml:space="preserve">Mean of length </w:t>
      </w:r>
      <w:r w:rsidR="00E46F4F">
        <w:rPr>
          <w:rFonts w:ascii="Calibri" w:hAnsi="Calibri"/>
          <w:color w:val="FF0000"/>
          <w:sz w:val="20"/>
          <w:szCs w:val="20"/>
        </w:rPr>
        <w:t>5</w:t>
      </w:r>
      <w:r w:rsidRPr="00351910">
        <w:rPr>
          <w:rFonts w:ascii="Calibri" w:hAnsi="Calibri"/>
          <w:color w:val="FF0000"/>
          <w:sz w:val="20"/>
          <w:szCs w:val="20"/>
        </w:rPr>
        <w:t>1 should be 6.99 (rounding error)</w:t>
      </w:r>
    </w:p>
    <w:p w14:paraId="50CBEACF" w14:textId="77777777" w:rsidR="00C0047D" w:rsidRPr="00B6458B" w:rsidRDefault="00C0047D" w:rsidP="00C0047D">
      <w:pPr>
        <w:rPr>
          <w:rFonts w:ascii="Calibri" w:hAnsi="Calibri"/>
          <w:b/>
          <w:sz w:val="20"/>
          <w:szCs w:val="20"/>
        </w:rPr>
      </w:pPr>
      <w:r w:rsidRPr="00B6458B">
        <w:rPr>
          <w:rFonts w:ascii="Calibri" w:hAnsi="Calibri"/>
          <w:b/>
          <w:sz w:val="20"/>
          <w:szCs w:val="20"/>
        </w:rPr>
        <w:t>Graphs</w:t>
      </w:r>
    </w:p>
    <w:p w14:paraId="39FBE516" w14:textId="77777777" w:rsidR="00C0047D" w:rsidRPr="00B6458B" w:rsidRDefault="00C0047D" w:rsidP="00C0047D">
      <w:pPr>
        <w:rPr>
          <w:rFonts w:ascii="Calibri" w:hAnsi="Calibri"/>
          <w:b/>
          <w:color w:val="FF0000"/>
          <w:sz w:val="20"/>
          <w:szCs w:val="20"/>
        </w:rPr>
      </w:pPr>
      <w:r w:rsidRPr="00B6458B">
        <w:rPr>
          <w:rFonts w:ascii="Calibri" w:hAnsi="Calibri"/>
          <w:b/>
          <w:color w:val="FF0000"/>
          <w:sz w:val="20"/>
          <w:szCs w:val="20"/>
        </w:rPr>
        <w:t xml:space="preserve">Graph 1: </w:t>
      </w:r>
    </w:p>
    <w:p w14:paraId="0F904753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Axis need labels</w:t>
      </w:r>
    </w:p>
    <w:p w14:paraId="2D0CF5D3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Point should be x not dots</w:t>
      </w:r>
    </w:p>
    <w:p w14:paraId="653F5BBE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F62118">
        <w:rPr>
          <w:rFonts w:ascii="Calibri" w:hAnsi="Calibri"/>
          <w:color w:val="FF0000"/>
          <w:sz w:val="20"/>
          <w:szCs w:val="20"/>
        </w:rPr>
        <w:t>Line of best fit is needed</w:t>
      </w:r>
    </w:p>
    <w:p w14:paraId="4AAF7BCA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y axis is a difficult scale</w:t>
      </w:r>
    </w:p>
    <w:p w14:paraId="492CC036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x axis could have begun at zero so the y-intercept could be found</w:t>
      </w:r>
    </w:p>
    <w:p w14:paraId="54D6AA90" w14:textId="77777777" w:rsidR="00C0047D" w:rsidRPr="00B6458B" w:rsidRDefault="00B6458B" w:rsidP="00C0047D">
      <w:pPr>
        <w:rPr>
          <w:rFonts w:ascii="Calibri" w:hAnsi="Calibri"/>
          <w:b/>
          <w:color w:val="FF0000"/>
          <w:sz w:val="20"/>
          <w:szCs w:val="20"/>
        </w:rPr>
      </w:pPr>
      <w:r w:rsidRPr="00B6458B">
        <w:rPr>
          <w:rFonts w:ascii="Calibri" w:hAnsi="Calibri"/>
          <w:b/>
          <w:color w:val="FF0000"/>
          <w:sz w:val="20"/>
          <w:szCs w:val="20"/>
        </w:rPr>
        <w:t>Graph</w:t>
      </w:r>
      <w:r w:rsidR="00C0047D" w:rsidRPr="00B6458B">
        <w:rPr>
          <w:rFonts w:ascii="Calibri" w:hAnsi="Calibri"/>
          <w:b/>
          <w:color w:val="FF0000"/>
          <w:sz w:val="20"/>
          <w:szCs w:val="20"/>
        </w:rPr>
        <w:t xml:space="preserve"> 2:</w:t>
      </w:r>
    </w:p>
    <w:p w14:paraId="4A5A3313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y-axis needs a unit</w:t>
      </w:r>
    </w:p>
    <w:p w14:paraId="016634CD" w14:textId="77777777" w:rsidR="00C0047D" w:rsidRPr="0078670E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78670E">
        <w:rPr>
          <w:rFonts w:ascii="Calibri" w:hAnsi="Calibri"/>
          <w:color w:val="FF0000"/>
          <w:sz w:val="20"/>
          <w:szCs w:val="20"/>
        </w:rPr>
        <w:t>curve of best fit needed not a straight line</w:t>
      </w:r>
    </w:p>
    <w:p w14:paraId="4904483B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BA5D1C">
        <w:rPr>
          <w:rFonts w:ascii="Calibri" w:hAnsi="Calibri"/>
          <w:color w:val="FF0000"/>
          <w:sz w:val="20"/>
          <w:szCs w:val="20"/>
        </w:rPr>
        <w:t>Point should be x not dots</w:t>
      </w:r>
    </w:p>
    <w:p w14:paraId="4453DC45" w14:textId="77777777" w:rsidR="00C0047D" w:rsidRPr="00B6458B" w:rsidRDefault="00C0047D" w:rsidP="00C0047D">
      <w:pPr>
        <w:rPr>
          <w:rFonts w:ascii="Calibri" w:hAnsi="Calibri"/>
          <w:b/>
          <w:sz w:val="20"/>
          <w:szCs w:val="20"/>
        </w:rPr>
      </w:pPr>
      <w:r w:rsidRPr="00B6458B">
        <w:rPr>
          <w:rFonts w:ascii="Calibri" w:hAnsi="Calibri"/>
          <w:b/>
          <w:sz w:val="20"/>
          <w:szCs w:val="20"/>
        </w:rPr>
        <w:t>Forces and motion</w:t>
      </w:r>
    </w:p>
    <w:p w14:paraId="60362A64" w14:textId="53476389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>Graph to show acceleration up to a constant speed (labelled terminal velocity). Rate of acceleration should be decreasing. Then a large decrease in velocity over a short period of time (parachute opens), then a decreasing rate of deceleration to a constant speed (labelled terminal velocity)</w:t>
      </w:r>
    </w:p>
    <w:p w14:paraId="74C25F0D" w14:textId="06559D5A" w:rsidR="00E46F4F" w:rsidRDefault="00E46F4F" w:rsidP="00C0047D">
      <w:pPr>
        <w:rPr>
          <w:rFonts w:ascii="Calibri" w:hAnsi="Calibri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D82472F" wp14:editId="03630F40">
            <wp:extent cx="1752600" cy="12199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8195" cy="12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DDF5" w14:textId="77777777" w:rsidR="00E46F4F" w:rsidRPr="00821A73" w:rsidRDefault="00E46F4F" w:rsidP="00C0047D">
      <w:pPr>
        <w:rPr>
          <w:rFonts w:ascii="Calibri" w:hAnsi="Calibri"/>
          <w:color w:val="FF0000"/>
          <w:sz w:val="20"/>
          <w:szCs w:val="20"/>
        </w:rPr>
      </w:pPr>
    </w:p>
    <w:p w14:paraId="19052AAD" w14:textId="77777777" w:rsidR="00C0047D" w:rsidRPr="00B6458B" w:rsidRDefault="00C0047D" w:rsidP="00C0047D">
      <w:pPr>
        <w:rPr>
          <w:rFonts w:ascii="Calibri" w:hAnsi="Calibri"/>
          <w:b/>
          <w:sz w:val="20"/>
          <w:szCs w:val="20"/>
        </w:rPr>
      </w:pPr>
      <w:r w:rsidRPr="00B6458B">
        <w:rPr>
          <w:rFonts w:ascii="Calibri" w:hAnsi="Calibri"/>
          <w:b/>
          <w:sz w:val="20"/>
          <w:szCs w:val="20"/>
        </w:rPr>
        <w:t>Electricity</w:t>
      </w:r>
    </w:p>
    <w:p w14:paraId="7642FB59" w14:textId="77777777" w:rsidR="00C0047D" w:rsidRPr="00AC380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AC3800">
        <w:rPr>
          <w:rFonts w:ascii="Calibri" w:hAnsi="Calibri"/>
          <w:color w:val="FF0000"/>
          <w:sz w:val="20"/>
          <w:szCs w:val="20"/>
        </w:rPr>
        <w:t>1a) Series: 3A, Parallel top to bottom: 4A,2A,2A</w:t>
      </w:r>
    </w:p>
    <w:p w14:paraId="02B170A2" w14:textId="77777777" w:rsidR="00C0047D" w:rsidRPr="00AC3800" w:rsidRDefault="00C0047D" w:rsidP="00C0047D">
      <w:pPr>
        <w:rPr>
          <w:rFonts w:ascii="Calibri" w:hAnsi="Calibri"/>
          <w:color w:val="FF0000"/>
          <w:sz w:val="20"/>
          <w:szCs w:val="20"/>
        </w:rPr>
      </w:pPr>
      <w:r w:rsidRPr="00AC3800">
        <w:rPr>
          <w:rFonts w:ascii="Calibri" w:hAnsi="Calibri"/>
          <w:color w:val="FF0000"/>
          <w:sz w:val="20"/>
          <w:szCs w:val="20"/>
        </w:rPr>
        <w:t>b) Less resistance in the parallel circuit. Link to R=V/I. Less resistance means higher current.</w:t>
      </w:r>
    </w:p>
    <w:p w14:paraId="6C3AAE85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lastRenderedPageBreak/>
        <w:t xml:space="preserve">2) Series: 3V, 3V, Parallel: 6V </w:t>
      </w:r>
      <w:proofErr w:type="spellStart"/>
      <w:r>
        <w:rPr>
          <w:rFonts w:ascii="Calibri" w:hAnsi="Calibri"/>
          <w:color w:val="FF0000"/>
          <w:sz w:val="20"/>
          <w:szCs w:val="20"/>
        </w:rPr>
        <w:t>6V</w:t>
      </w:r>
      <w:proofErr w:type="spellEnd"/>
    </w:p>
    <w:p w14:paraId="224622F3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77B78DC7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57C712C3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0B27AC44" w14:textId="77777777" w:rsidR="00B6458B" w:rsidRDefault="00B6458B" w:rsidP="00C0047D">
      <w:pPr>
        <w:rPr>
          <w:rFonts w:ascii="Calibri" w:hAnsi="Calibri"/>
          <w:sz w:val="20"/>
          <w:szCs w:val="20"/>
        </w:rPr>
      </w:pPr>
    </w:p>
    <w:p w14:paraId="0C0875FD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3BA310C0" w14:textId="77777777" w:rsidR="00C0047D" w:rsidRPr="00B6458B" w:rsidRDefault="00C0047D" w:rsidP="00C0047D">
      <w:pPr>
        <w:rPr>
          <w:rFonts w:ascii="Calibri" w:hAnsi="Calibri"/>
          <w:b/>
          <w:sz w:val="20"/>
          <w:szCs w:val="20"/>
        </w:rPr>
      </w:pPr>
      <w:r w:rsidRPr="00B6458B">
        <w:rPr>
          <w:rFonts w:ascii="Calibri" w:hAnsi="Calibri"/>
          <w:b/>
          <w:sz w:val="20"/>
          <w:szCs w:val="20"/>
        </w:rPr>
        <w:t>Waves</w:t>
      </w:r>
    </w:p>
    <w:p w14:paraId="79C6652C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4B243781" w14:textId="77777777" w:rsidR="00C0047D" w:rsidRDefault="00C0047D" w:rsidP="00C0047D">
      <w:pPr>
        <w:rPr>
          <w:rFonts w:ascii="Calibri" w:hAnsi="Calibr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CAF2DCD" wp14:editId="577CD6A1">
            <wp:simplePos x="0" y="0"/>
            <wp:positionH relativeFrom="column">
              <wp:posOffset>184150</wp:posOffset>
            </wp:positionH>
            <wp:positionV relativeFrom="paragraph">
              <wp:posOffset>36830</wp:posOffset>
            </wp:positionV>
            <wp:extent cx="1859915" cy="2000250"/>
            <wp:effectExtent l="0" t="0" r="6985" b="0"/>
            <wp:wrapTight wrapText="bothSides">
              <wp:wrapPolygon edited="0">
                <wp:start x="0" y="0"/>
                <wp:lineTo x="0" y="21394"/>
                <wp:lineTo x="21460" y="21394"/>
                <wp:lineTo x="214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6639" r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C7D">
        <w:rPr>
          <w:rFonts w:ascii="Calibri" w:hAnsi="Calibri"/>
          <w:color w:val="FF0000"/>
          <w:sz w:val="20"/>
          <w:szCs w:val="20"/>
        </w:rPr>
        <w:t xml:space="preserve">1) </w:t>
      </w:r>
      <w:r>
        <w:rPr>
          <w:rFonts w:ascii="Calibri" w:hAnsi="Calibri"/>
          <w:color w:val="FF0000"/>
          <w:sz w:val="20"/>
          <w:szCs w:val="20"/>
        </w:rPr>
        <w:t xml:space="preserve"> </w:t>
      </w:r>
      <w:r w:rsidRPr="00F35893">
        <w:rPr>
          <w:rFonts w:ascii="Calibri" w:hAnsi="Calibri"/>
          <w:color w:val="FF0000"/>
          <w:sz w:val="20"/>
          <w:szCs w:val="20"/>
        </w:rPr>
        <w:t>When light enters a more optically dense material it slows down</w:t>
      </w:r>
      <w:r>
        <w:rPr>
          <w:rFonts w:ascii="Calibri" w:hAnsi="Calibri"/>
          <w:color w:val="FF0000"/>
          <w:sz w:val="20"/>
          <w:szCs w:val="20"/>
        </w:rPr>
        <w:t xml:space="preserve"> and therefore bends towards the normal. The opposite happened </w:t>
      </w:r>
      <w:r w:rsidR="00B6458B">
        <w:rPr>
          <w:rFonts w:ascii="Calibri" w:hAnsi="Calibri"/>
          <w:color w:val="FF0000"/>
          <w:sz w:val="20"/>
          <w:szCs w:val="20"/>
        </w:rPr>
        <w:t>when it</w:t>
      </w:r>
      <w:r>
        <w:rPr>
          <w:rFonts w:ascii="Calibri" w:hAnsi="Calibri"/>
          <w:color w:val="FF0000"/>
          <w:sz w:val="20"/>
          <w:szCs w:val="20"/>
        </w:rPr>
        <w:t xml:space="preserve"> leaves an optically dense material.</w:t>
      </w:r>
    </w:p>
    <w:p w14:paraId="477226B4" w14:textId="77777777" w:rsidR="00C0047D" w:rsidRDefault="00C0047D" w:rsidP="00C0047D">
      <w:pPr>
        <w:rPr>
          <w:rFonts w:ascii="Calibri" w:hAnsi="Calibri"/>
          <w:sz w:val="20"/>
          <w:szCs w:val="20"/>
        </w:rPr>
      </w:pPr>
    </w:p>
    <w:p w14:paraId="0143B53D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>2) A longitudinal wave oscillates parallel to the direction of energy transfer (e.g. sound). A transverse waves oscillated perpendicular to the direction of energy transfer (e.g. light)</w:t>
      </w:r>
    </w:p>
    <w:p w14:paraId="1D8CA394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</w:p>
    <w:p w14:paraId="376C2402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</w:p>
    <w:p w14:paraId="4AAE2B64" w14:textId="77777777" w:rsidR="00C0047D" w:rsidRDefault="00C0047D" w:rsidP="00C0047D">
      <w:pPr>
        <w:rPr>
          <w:rFonts w:ascii="Calibri" w:hAnsi="Calibri"/>
          <w:color w:val="FF00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B42D16D" wp14:editId="7D6934DC">
            <wp:simplePos x="0" y="0"/>
            <wp:positionH relativeFrom="column">
              <wp:posOffset>828675</wp:posOffset>
            </wp:positionH>
            <wp:positionV relativeFrom="paragraph">
              <wp:posOffset>76200</wp:posOffset>
            </wp:positionV>
            <wp:extent cx="4544695" cy="1896745"/>
            <wp:effectExtent l="0" t="0" r="8255" b="8255"/>
            <wp:wrapThrough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FF0000"/>
          <w:sz w:val="20"/>
          <w:szCs w:val="20"/>
        </w:rPr>
        <w:t xml:space="preserve">3) </w:t>
      </w:r>
    </w:p>
    <w:p w14:paraId="16C38894" w14:textId="77777777" w:rsidR="00C0047D" w:rsidRPr="00AC3800" w:rsidRDefault="00C0047D" w:rsidP="00C0047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>.</w:t>
      </w:r>
    </w:p>
    <w:p w14:paraId="665B42CC" w14:textId="77777777" w:rsidR="001B47CF" w:rsidRDefault="001B47CF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20"/>
          <w:szCs w:val="20"/>
          <w:lang w:eastAsia="en-GB"/>
        </w:rPr>
      </w:pPr>
    </w:p>
    <w:p w14:paraId="561E6C51" w14:textId="77777777" w:rsidR="001B47CF" w:rsidRDefault="001B47CF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20"/>
          <w:szCs w:val="20"/>
          <w:lang w:eastAsia="en-GB"/>
        </w:rPr>
      </w:pPr>
    </w:p>
    <w:p w14:paraId="682E41F4" w14:textId="77777777" w:rsidR="001B47CF" w:rsidRDefault="001B47CF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20"/>
          <w:szCs w:val="20"/>
          <w:lang w:eastAsia="en-GB"/>
        </w:rPr>
      </w:pPr>
    </w:p>
    <w:p w14:paraId="51A5285F" w14:textId="77777777" w:rsidR="001B47CF" w:rsidRDefault="001B47CF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20"/>
          <w:szCs w:val="20"/>
          <w:lang w:eastAsia="en-GB"/>
        </w:rPr>
      </w:pPr>
    </w:p>
    <w:p w14:paraId="480AB295" w14:textId="77777777" w:rsidR="00B6458B" w:rsidRDefault="00B6458B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40"/>
          <w:szCs w:val="20"/>
          <w:lang w:eastAsia="en-GB"/>
        </w:rPr>
      </w:pPr>
    </w:p>
    <w:p w14:paraId="5D71D173" w14:textId="77777777" w:rsidR="00B6458B" w:rsidRDefault="00B6458B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40"/>
          <w:szCs w:val="20"/>
          <w:lang w:eastAsia="en-GB"/>
        </w:rPr>
      </w:pPr>
    </w:p>
    <w:p w14:paraId="727D0204" w14:textId="77777777" w:rsidR="00B6458B" w:rsidRDefault="00B6458B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40"/>
          <w:szCs w:val="20"/>
          <w:lang w:eastAsia="en-GB"/>
        </w:rPr>
      </w:pPr>
    </w:p>
    <w:p w14:paraId="40C33A1B" w14:textId="77777777" w:rsidR="00B6458B" w:rsidRDefault="00B6458B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40"/>
          <w:szCs w:val="20"/>
          <w:lang w:eastAsia="en-GB"/>
        </w:rPr>
      </w:pPr>
    </w:p>
    <w:p w14:paraId="1C98F1F5" w14:textId="77777777" w:rsidR="00B6458B" w:rsidRDefault="00B6458B" w:rsidP="00E03CF5">
      <w:pPr>
        <w:shd w:val="clear" w:color="auto" w:fill="FFFFFF"/>
        <w:spacing w:before="156" w:after="156" w:line="360" w:lineRule="atLeast"/>
        <w:jc w:val="center"/>
        <w:rPr>
          <w:rFonts w:eastAsia="Times New Roman" w:cs="Arial"/>
          <w:b/>
          <w:bCs/>
          <w:iCs/>
          <w:color w:val="000000" w:themeColor="text1"/>
          <w:sz w:val="40"/>
          <w:szCs w:val="20"/>
          <w:lang w:eastAsia="en-GB"/>
        </w:rPr>
      </w:pPr>
    </w:p>
    <w:p w14:paraId="20D4E2B3" w14:textId="1C89D08D" w:rsidR="006A4257" w:rsidRDefault="006A4257">
      <w:pPr>
        <w:rPr>
          <w:b/>
          <w:color w:val="FF0000"/>
          <w:sz w:val="28"/>
        </w:rPr>
      </w:pPr>
      <w:bookmarkStart w:id="0" w:name="_GoBack"/>
      <w:bookmarkEnd w:id="0"/>
    </w:p>
    <w:p w14:paraId="2209A4C7" w14:textId="77777777" w:rsidR="007F6A8B" w:rsidRPr="00D40350" w:rsidRDefault="007F6A8B" w:rsidP="007F6A8B">
      <w:pPr>
        <w:pStyle w:val="NoSpacing"/>
        <w:rPr>
          <w:b/>
          <w:color w:val="FF0000"/>
          <w:sz w:val="28"/>
        </w:rPr>
      </w:pPr>
      <w:r w:rsidRPr="00D40350">
        <w:rPr>
          <w:b/>
          <w:color w:val="FF0000"/>
          <w:sz w:val="28"/>
        </w:rPr>
        <w:lastRenderedPageBreak/>
        <w:t>A Level Physics Baseline Assessment SUGGEST MARKSCHEME</w:t>
      </w:r>
    </w:p>
    <w:p w14:paraId="67031F2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Q1 </w:t>
      </w:r>
    </w:p>
    <w:p w14:paraId="7DCF62EC" w14:textId="77777777" w:rsidR="007F6A8B" w:rsidRPr="00B6458B" w:rsidRDefault="007F6A8B" w:rsidP="007F6A8B">
      <w:pPr>
        <w:pStyle w:val="Heading1"/>
        <w:numPr>
          <w:ilvl w:val="0"/>
          <w:numId w:val="5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77"/>
        <w:gridCol w:w="2795"/>
      </w:tblGrid>
      <w:tr w:rsidR="007F6A8B" w:rsidRPr="00B6458B" w14:paraId="699A0DF7" w14:textId="77777777" w:rsidTr="00A2587B">
        <w:tc>
          <w:tcPr>
            <w:tcW w:w="2777" w:type="dxa"/>
          </w:tcPr>
          <w:p w14:paraId="181301AE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Unit prefix</w:t>
            </w:r>
          </w:p>
        </w:tc>
        <w:tc>
          <w:tcPr>
            <w:tcW w:w="2795" w:type="dxa"/>
          </w:tcPr>
          <w:p w14:paraId="2C343320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Meaning</w:t>
            </w:r>
          </w:p>
        </w:tc>
      </w:tr>
      <w:tr w:rsidR="007F6A8B" w:rsidRPr="00B6458B" w14:paraId="54AE8F66" w14:textId="77777777" w:rsidTr="00A2587B">
        <w:tc>
          <w:tcPr>
            <w:tcW w:w="2777" w:type="dxa"/>
          </w:tcPr>
          <w:p w14:paraId="5616B789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k (kilo)</w:t>
            </w:r>
          </w:p>
        </w:tc>
        <w:tc>
          <w:tcPr>
            <w:tcW w:w="2795" w:type="dxa"/>
          </w:tcPr>
          <w:p w14:paraId="408BF7CF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x 1000</w:t>
            </w:r>
          </w:p>
        </w:tc>
      </w:tr>
      <w:tr w:rsidR="007F6A8B" w:rsidRPr="00B6458B" w14:paraId="7FD79100" w14:textId="77777777" w:rsidTr="00A2587B">
        <w:tc>
          <w:tcPr>
            <w:tcW w:w="2777" w:type="dxa"/>
          </w:tcPr>
          <w:p w14:paraId="47C015AB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  <w:t>μ(micro)</w:t>
            </w:r>
          </w:p>
        </w:tc>
        <w:tc>
          <w:tcPr>
            <w:tcW w:w="2795" w:type="dxa"/>
          </w:tcPr>
          <w:p w14:paraId="2F0C2441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X 0.000001</w:t>
            </w:r>
          </w:p>
        </w:tc>
      </w:tr>
      <w:tr w:rsidR="007F6A8B" w:rsidRPr="00B6458B" w14:paraId="07BA7D2A" w14:textId="77777777" w:rsidTr="00A2587B">
        <w:tc>
          <w:tcPr>
            <w:tcW w:w="2777" w:type="dxa"/>
          </w:tcPr>
          <w:p w14:paraId="0BE2A078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M (mega)</w:t>
            </w:r>
          </w:p>
        </w:tc>
        <w:tc>
          <w:tcPr>
            <w:tcW w:w="2795" w:type="dxa"/>
          </w:tcPr>
          <w:p w14:paraId="1032CBA0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  <w:t>x 1000000</w:t>
            </w:r>
          </w:p>
        </w:tc>
      </w:tr>
      <w:tr w:rsidR="007F6A8B" w:rsidRPr="00B6458B" w14:paraId="3578E76C" w14:textId="77777777" w:rsidTr="00A2587B">
        <w:tc>
          <w:tcPr>
            <w:tcW w:w="2777" w:type="dxa"/>
          </w:tcPr>
          <w:p w14:paraId="1860650A" w14:textId="77777777" w:rsidR="007F6A8B" w:rsidRPr="00B6458B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111111"/>
                <w:sz w:val="20"/>
                <w:szCs w:val="20"/>
              </w:rPr>
              <w:t>N (nano)</w:t>
            </w:r>
          </w:p>
        </w:tc>
        <w:tc>
          <w:tcPr>
            <w:tcW w:w="2795" w:type="dxa"/>
          </w:tcPr>
          <w:p w14:paraId="4510EDA0" w14:textId="4C9DD36B" w:rsidR="007F6A8B" w:rsidRPr="00E277E2" w:rsidRDefault="007F6A8B" w:rsidP="00A2587B">
            <w:pPr>
              <w:pStyle w:val="Heading1"/>
              <w:spacing w:before="0" w:beforeAutospacing="0"/>
              <w:jc w:val="both"/>
              <w:outlineLvl w:val="0"/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</w:pPr>
            <w:r w:rsidRPr="00B6458B"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  <w:t>x 0.000000001</w:t>
            </w:r>
            <w:r w:rsidR="00E277E2"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  <w:t xml:space="preserve">       (1x 10</w:t>
            </w:r>
            <w:r w:rsidR="00E277E2">
              <w:rPr>
                <w:rFonts w:asciiTheme="minorHAnsi" w:hAnsiTheme="minorHAnsi" w:cs="Arial"/>
                <w:b w:val="0"/>
                <w:color w:val="FF0000"/>
                <w:sz w:val="20"/>
                <w:szCs w:val="20"/>
                <w:vertAlign w:val="superscript"/>
              </w:rPr>
              <w:t>-9</w:t>
            </w:r>
            <w:r w:rsidR="00E277E2">
              <w:rPr>
                <w:rFonts w:asciiTheme="minorHAnsi" w:hAnsiTheme="minorHAnsi" w:cs="Arial"/>
                <w:b w:val="0"/>
                <w:color w:val="FF0000"/>
                <w:sz w:val="20"/>
                <w:szCs w:val="20"/>
              </w:rPr>
              <w:t>)</w:t>
            </w:r>
          </w:p>
        </w:tc>
      </w:tr>
    </w:tbl>
    <w:p w14:paraId="7A52DAF8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57A759E6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Q2</w:t>
      </w:r>
    </w:p>
    <w:p w14:paraId="4A30A57F" w14:textId="77777777" w:rsidR="007F6A8B" w:rsidRPr="00B6458B" w:rsidRDefault="007F6A8B" w:rsidP="007F6A8B">
      <w:pPr>
        <w:pStyle w:val="Heading1"/>
        <w:numPr>
          <w:ilvl w:val="0"/>
          <w:numId w:val="6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Write the following numbers into standard form </w:t>
      </w:r>
    </w:p>
    <w:p w14:paraId="4749C3EA" w14:textId="77777777" w:rsidR="007F6A8B" w:rsidRPr="00B6458B" w:rsidRDefault="007F6A8B" w:rsidP="007F6A8B">
      <w:pPr>
        <w:pStyle w:val="Heading1"/>
        <w:numPr>
          <w:ilvl w:val="1"/>
          <w:numId w:val="6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0.012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0"/>
            <w:szCs w:val="20"/>
          </w:rPr>
          <m:t>1.2×</m:t>
        </m:r>
        <m:sSup>
          <m:sSupPr>
            <m:ctrlPr>
              <w:rPr>
                <w:rFonts w:ascii="Cambria Math" w:hAnsi="Cambria Math" w:cs="Arial"/>
                <w:b w:val="0"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-2</m:t>
            </m:r>
          </m:sup>
        </m:sSup>
      </m:oMath>
    </w:p>
    <w:p w14:paraId="73EDCC7C" w14:textId="77777777" w:rsidR="007F6A8B" w:rsidRPr="00B6458B" w:rsidRDefault="007F6A8B" w:rsidP="007F6A8B">
      <w:pPr>
        <w:pStyle w:val="Heading1"/>
        <w:numPr>
          <w:ilvl w:val="1"/>
          <w:numId w:val="6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120000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0"/>
            <w:szCs w:val="20"/>
          </w:rPr>
          <m:t>1.2×</m:t>
        </m:r>
        <m:sSup>
          <m:sSupPr>
            <m:ctrlPr>
              <w:rPr>
                <w:rFonts w:ascii="Cambria Math" w:hAnsi="Cambria Math" w:cs="Arial"/>
                <w:b w:val="0"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5</m:t>
            </m:r>
          </m:sup>
        </m:sSup>
      </m:oMath>
    </w:p>
    <w:p w14:paraId="04CAA125" w14:textId="77777777" w:rsidR="007F6A8B" w:rsidRPr="00B6458B" w:rsidRDefault="007F6A8B" w:rsidP="007F6A8B">
      <w:pPr>
        <w:pStyle w:val="Heading1"/>
        <w:numPr>
          <w:ilvl w:val="1"/>
          <w:numId w:val="6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0.00000012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0"/>
            <w:szCs w:val="20"/>
          </w:rPr>
          <m:t>1.2×</m:t>
        </m:r>
        <m:sSup>
          <m:sSupPr>
            <m:ctrlPr>
              <w:rPr>
                <w:rFonts w:ascii="Cambria Math" w:hAnsi="Cambria Math" w:cs="Arial"/>
                <w:b w:val="0"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0"/>
                <w:szCs w:val="20"/>
              </w:rPr>
              <m:t>-7</m:t>
            </m:r>
          </m:sup>
        </m:sSup>
      </m:oMath>
    </w:p>
    <w:p w14:paraId="6C94B1B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1F7309A2" w14:textId="77777777" w:rsidR="007F6A8B" w:rsidRPr="00B6458B" w:rsidRDefault="007F6A8B" w:rsidP="007F6A8B">
      <w:pPr>
        <w:pStyle w:val="Heading1"/>
        <w:numPr>
          <w:ilvl w:val="0"/>
          <w:numId w:val="6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Complete the following calculations and right your answers to an appropriate number of significant figures.</w:t>
      </w:r>
    </w:p>
    <w:p w14:paraId="1B455668" w14:textId="77777777" w:rsidR="007F6A8B" w:rsidRPr="00B6458B" w:rsidRDefault="007F6A8B" w:rsidP="007F6A8B">
      <w:pPr>
        <w:pStyle w:val="Heading1"/>
        <w:numPr>
          <w:ilvl w:val="0"/>
          <w:numId w:val="28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2.1 X 0.15</w:t>
      </w:r>
    </w:p>
    <w:p w14:paraId="4E10A35B" w14:textId="77777777" w:rsidR="007F6A8B" w:rsidRPr="00B6458B" w:rsidRDefault="007F6A8B" w:rsidP="007F6A8B">
      <w:pPr>
        <w:pStyle w:val="Heading1"/>
        <w:numPr>
          <w:ilvl w:val="1"/>
          <w:numId w:val="28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0.315 = 0.32(2sf)</w:t>
      </w:r>
    </w:p>
    <w:p w14:paraId="6F57B026" w14:textId="77777777" w:rsidR="007F6A8B" w:rsidRPr="00B6458B" w:rsidRDefault="007F6A8B" w:rsidP="007F6A8B">
      <w:pPr>
        <w:pStyle w:val="Heading1"/>
        <w:numPr>
          <w:ilvl w:val="0"/>
          <w:numId w:val="28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0.345 ÷ 0.114</w:t>
      </w:r>
    </w:p>
    <w:p w14:paraId="120D96B2" w14:textId="532E7827" w:rsidR="007F6A8B" w:rsidRPr="00B6458B" w:rsidRDefault="007F6A8B" w:rsidP="007F6A8B">
      <w:pPr>
        <w:pStyle w:val="Heading1"/>
        <w:numPr>
          <w:ilvl w:val="1"/>
          <w:numId w:val="28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3.0263…=</w:t>
      </w:r>
      <w:r w:rsidR="00523862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3.03 (3sf)</w:t>
      </w:r>
    </w:p>
    <w:p w14:paraId="2E5AEBEE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Award 1 mark for correct answer and 1 mark for correct number of </w:t>
      </w:r>
      <w:proofErr w:type="spellStart"/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s.f.</w:t>
      </w:r>
      <w:proofErr w:type="spellEnd"/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[4]</w:t>
      </w:r>
    </w:p>
    <w:p w14:paraId="7119C4F4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Q3 Re-arrange the following equations to make R the subject of the equation.</w:t>
      </w:r>
    </w:p>
    <w:p w14:paraId="04A5A707" w14:textId="77777777" w:rsidR="007F6A8B" w:rsidRPr="00B6458B" w:rsidRDefault="007F6A8B" w:rsidP="007F6A8B">
      <w:pPr>
        <w:pStyle w:val="Heading1"/>
        <w:numPr>
          <w:ilvl w:val="0"/>
          <w:numId w:val="29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Arial"/>
            <w:color w:val="111111"/>
            <w:sz w:val="20"/>
            <w:szCs w:val="20"/>
          </w:rPr>
          <m:t>Q=WERTY</m:t>
        </m:r>
      </m:oMath>
    </w:p>
    <w:p w14:paraId="620557A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 xml:space="preserve">R= </m:t>
          </m:r>
          <m:f>
            <m:fPr>
              <m:ctrlPr>
                <w:rPr>
                  <w:rFonts w:ascii="Cambria Math" w:hAnsi="Cambria Math" w:cs="Arial"/>
                  <w:b w:val="0"/>
                  <w:i/>
                  <w:color w:val="FF000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Q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WETY</m:t>
              </m:r>
            </m:den>
          </m:f>
        </m:oMath>
      </m:oMathPara>
    </w:p>
    <w:p w14:paraId="0201D1DC" w14:textId="77777777" w:rsidR="007F6A8B" w:rsidRPr="00B6458B" w:rsidRDefault="00974353" w:rsidP="007F6A8B">
      <w:pPr>
        <w:pStyle w:val="Heading1"/>
        <w:numPr>
          <w:ilvl w:val="0"/>
          <w:numId w:val="29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m:oMath>
        <m:sSup>
          <m:sSupPr>
            <m:ctrlPr>
              <w:rPr>
                <w:rFonts w:ascii="Cambria Math" w:hAnsi="Cambria Math" w:cs="Arial"/>
                <w:b w:val="0"/>
                <w:i/>
                <w:color w:val="111111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ial"/>
            <w:color w:val="111111"/>
            <w:sz w:val="20"/>
            <w:szCs w:val="20"/>
          </w:rPr>
          <m:t>=W</m:t>
        </m:r>
        <m:sSup>
          <m:sSupPr>
            <m:ctrlPr>
              <w:rPr>
                <w:rFonts w:ascii="Cambria Math" w:hAnsi="Cambria Math" w:cs="Arial"/>
                <w:b w:val="0"/>
                <w:i/>
                <w:color w:val="111111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2</m:t>
            </m:r>
          </m:sup>
        </m:sSup>
      </m:oMath>
    </w:p>
    <w:p w14:paraId="1ADC8D03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R=</m:t>
          </m:r>
          <m:rad>
            <m:radPr>
              <m:degHide m:val="1"/>
              <m:ctrlPr>
                <w:rPr>
                  <w:rFonts w:ascii="Cambria Math" w:hAnsi="Cambria Math" w:cs="Arial"/>
                  <w:b w:val="0"/>
                  <w:i/>
                  <w:color w:val="FF0000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b w:val="0"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b w:val="0"/>
                          <w:i/>
                          <w:color w:val="FF0000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FF0000"/>
                          <w:sz w:val="20"/>
                          <w:szCs w:val="20"/>
                        </w:rPr>
                        <m:t>Q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FF0000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0"/>
                      <w:szCs w:val="20"/>
                    </w:rPr>
                    <m:t>W</m:t>
                  </m:r>
                </m:den>
              </m:f>
            </m:e>
          </m:rad>
        </m:oMath>
      </m:oMathPara>
    </w:p>
    <w:p w14:paraId="1A1A6664" w14:textId="77777777" w:rsidR="007F6A8B" w:rsidRPr="00B6458B" w:rsidRDefault="007F6A8B" w:rsidP="007F6A8B">
      <w:pPr>
        <w:pStyle w:val="Heading1"/>
        <w:numPr>
          <w:ilvl w:val="0"/>
          <w:numId w:val="29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Arial"/>
            <w:color w:val="111111"/>
            <w:sz w:val="20"/>
            <w:szCs w:val="20"/>
          </w:rPr>
          <m:t>Q=W-R</m:t>
        </m:r>
        <m:sSup>
          <m:sSupPr>
            <m:ctrlPr>
              <w:rPr>
                <w:rFonts w:ascii="Cambria Math" w:hAnsi="Cambria Math" w:cs="Arial"/>
                <w:b w:val="0"/>
                <w:i/>
                <w:color w:val="111111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111111"/>
                <w:sz w:val="20"/>
                <w:szCs w:val="20"/>
              </w:rPr>
              <m:t>2</m:t>
            </m:r>
          </m:sup>
        </m:sSup>
      </m:oMath>
    </w:p>
    <w:p w14:paraId="01D6BA96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R=</m:t>
          </m:r>
          <m:f>
            <m:fPr>
              <m:ctrlPr>
                <w:rPr>
                  <w:rFonts w:ascii="Cambria Math" w:hAnsi="Cambria Math" w:cs="Arial"/>
                  <w:b w:val="0"/>
                  <w:i/>
                  <w:color w:val="FF000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W-Q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b w:val="0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0"/>
                      <w:szCs w:val="20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25C0BF12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6E6EE051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2EA07EE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Q4 </w:t>
      </w:r>
    </w:p>
    <w:p w14:paraId="5E31714E" w14:textId="77777777" w:rsidR="007F6A8B" w:rsidRPr="00B6458B" w:rsidRDefault="007F6A8B" w:rsidP="007F6A8B">
      <w:pPr>
        <w:pStyle w:val="Heading1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lastRenderedPageBreak/>
        <w:t xml:space="preserve">Name the 3 particles (from GCSE) that make up an atom </w:t>
      </w:r>
    </w:p>
    <w:p w14:paraId="29D4B42D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Proton, Neutron, Electron (any order)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                                        </w:t>
      </w:r>
      <w:r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                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[1]</w:t>
      </w:r>
    </w:p>
    <w:p w14:paraId="6010D8F8" w14:textId="77777777" w:rsidR="007F6A8B" w:rsidRPr="00B6458B" w:rsidRDefault="007F6A8B" w:rsidP="007F6A8B">
      <w:pPr>
        <w:pStyle w:val="Heading1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Which one of the above particles is not found in the nucleus of an atom?</w:t>
      </w:r>
    </w:p>
    <w:p w14:paraId="01608BE6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firstLine="720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Theme="minorHAnsi" w:hAnsiTheme="minorHAnsi" w:cs="Arial"/>
          <w:b w:val="0"/>
          <w:color w:val="FF0000"/>
          <w:sz w:val="20"/>
          <w:szCs w:val="20"/>
        </w:rPr>
        <w:t>E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lectron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                          </w:t>
      </w:r>
      <w:r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                                                                                    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[1]</w:t>
      </w:r>
    </w:p>
    <w:p w14:paraId="6FE395F2" w14:textId="77777777" w:rsidR="007F6A8B" w:rsidRPr="00B6458B" w:rsidRDefault="007F6A8B" w:rsidP="007F6A8B">
      <w:pPr>
        <w:pStyle w:val="Heading1"/>
        <w:numPr>
          <w:ilvl w:val="0"/>
          <w:numId w:val="30"/>
        </w:numPr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Which of the above particles will be found in varying quantities in the nuclei of isotopes of the same element?</w:t>
      </w:r>
    </w:p>
    <w:p w14:paraId="08FC693E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Theme="minorHAnsi" w:hAnsiTheme="minorHAnsi" w:cs="Arial"/>
          <w:b w:val="0"/>
          <w:color w:val="FF0000"/>
          <w:sz w:val="20"/>
          <w:szCs w:val="20"/>
        </w:rPr>
        <w:t>Neutron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</w:t>
      </w:r>
      <w:r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[1]</w:t>
      </w:r>
    </w:p>
    <w:p w14:paraId="565E25F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74E4837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Q5</w:t>
      </w:r>
    </w:p>
    <w:p w14:paraId="7D95937F" w14:textId="77777777" w:rsidR="007F6A8B" w:rsidRPr="00B6458B" w:rsidRDefault="007F6A8B" w:rsidP="007F6A8B">
      <w:pPr>
        <w:pStyle w:val="Heading1"/>
        <w:numPr>
          <w:ilvl w:val="0"/>
          <w:numId w:val="31"/>
        </w:numPr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tbl>
      <w:tblPr>
        <w:tblW w:w="7480" w:type="dxa"/>
        <w:jc w:val="center"/>
        <w:tblLook w:val="04A0" w:firstRow="1" w:lastRow="0" w:firstColumn="1" w:lastColumn="0" w:noHBand="0" w:noVBand="1"/>
      </w:tblPr>
      <w:tblGrid>
        <w:gridCol w:w="2180"/>
        <w:gridCol w:w="1813"/>
        <w:gridCol w:w="1813"/>
        <w:gridCol w:w="1674"/>
      </w:tblGrid>
      <w:tr w:rsidR="007F6A8B" w:rsidRPr="00B6458B" w14:paraId="7C7A1A18" w14:textId="77777777" w:rsidTr="00A2587B">
        <w:trPr>
          <w:trHeight w:val="300"/>
          <w:jc w:val="center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72C9" w14:textId="77777777" w:rsidR="007F6A8B" w:rsidRPr="00B6458B" w:rsidRDefault="007F6A8B" w:rsidP="00A258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Voltage (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en-GB"/>
              </w:rPr>
              <w:t>V</w:t>
            </w: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5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6867" w14:textId="77777777" w:rsidR="007F6A8B" w:rsidRPr="00B6458B" w:rsidRDefault="007F6A8B" w:rsidP="00A258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FF0000"/>
                <w:sz w:val="20"/>
                <w:szCs w:val="20"/>
                <w:lang w:eastAsia="en-GB"/>
              </w:rPr>
              <w:t>Current</w:t>
            </w: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(A)</w:t>
            </w:r>
          </w:p>
        </w:tc>
      </w:tr>
      <w:tr w:rsidR="007F6A8B" w:rsidRPr="00B6458B" w14:paraId="133CCF88" w14:textId="77777777" w:rsidTr="00A2587B">
        <w:trPr>
          <w:trHeight w:val="300"/>
          <w:jc w:val="center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81376" w14:textId="77777777" w:rsidR="007F6A8B" w:rsidRPr="00B6458B" w:rsidRDefault="007F6A8B" w:rsidP="00A258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82BD" w14:textId="77777777" w:rsidR="007F6A8B" w:rsidRPr="00B6458B" w:rsidRDefault="007F6A8B" w:rsidP="00A258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Repeat 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63A6" w14:textId="77777777" w:rsidR="007F6A8B" w:rsidRPr="00B6458B" w:rsidRDefault="007F6A8B" w:rsidP="00A258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Repeat 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D316" w14:textId="77777777" w:rsidR="007F6A8B" w:rsidRPr="00B6458B" w:rsidRDefault="007F6A8B" w:rsidP="00A258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Average</w:t>
            </w:r>
          </w:p>
        </w:tc>
      </w:tr>
      <w:tr w:rsidR="007F6A8B" w:rsidRPr="00B6458B" w14:paraId="4F396AE7" w14:textId="77777777" w:rsidTr="00A2587B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5466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852D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EB0E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0.26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84E1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0.25</w:t>
            </w:r>
          </w:p>
        </w:tc>
      </w:tr>
      <w:tr w:rsidR="007F6A8B" w:rsidRPr="00B6458B" w14:paraId="24184454" w14:textId="77777777" w:rsidTr="00A2587B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FE7A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7100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0.46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EF4E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0.53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692B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FF0000"/>
                <w:sz w:val="20"/>
                <w:szCs w:val="20"/>
                <w:lang w:eastAsia="en-GB"/>
              </w:rPr>
              <w:t>0.50</w:t>
            </w:r>
          </w:p>
        </w:tc>
      </w:tr>
      <w:tr w:rsidR="007F6A8B" w:rsidRPr="00B6458B" w14:paraId="0D7ECA5B" w14:textId="77777777" w:rsidTr="00A2587B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1CB6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55EC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0.69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167A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0.78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14B3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0.74</w:t>
            </w:r>
          </w:p>
        </w:tc>
      </w:tr>
      <w:tr w:rsidR="007F6A8B" w:rsidRPr="00B6458B" w14:paraId="4C55A49E" w14:textId="77777777" w:rsidTr="00A2587B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C8CB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F561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0.92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57B8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1.04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DA47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0.98</w:t>
            </w:r>
          </w:p>
        </w:tc>
      </w:tr>
      <w:tr w:rsidR="007F6A8B" w:rsidRPr="00B6458B" w14:paraId="650E1ABC" w14:textId="77777777" w:rsidTr="00A2587B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1E8A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3F24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1.15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2BF5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1.30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34B7" w14:textId="77777777" w:rsidR="007F6A8B" w:rsidRPr="00B6458B" w:rsidRDefault="007F6A8B" w:rsidP="00A2587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B6458B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1.23</w:t>
            </w:r>
          </w:p>
        </w:tc>
      </w:tr>
    </w:tbl>
    <w:p w14:paraId="6924785C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</w:p>
    <w:p w14:paraId="372A4800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for correct unit (</w:t>
      </w:r>
      <w:r>
        <w:rPr>
          <w:rFonts w:asciiTheme="minorHAnsi" w:hAnsiTheme="minorHAnsi" w:cs="Arial"/>
          <w:b w:val="0"/>
          <w:color w:val="FF0000"/>
          <w:sz w:val="20"/>
          <w:szCs w:val="20"/>
        </w:rPr>
        <w:t>V or volts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)</w:t>
      </w:r>
    </w:p>
    <w:p w14:paraId="6C18F506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>
        <w:rPr>
          <w:rFonts w:asciiTheme="minorHAnsi" w:hAnsiTheme="minorHAnsi" w:cs="Arial"/>
          <w:b w:val="0"/>
          <w:color w:val="FF0000"/>
          <w:sz w:val="20"/>
          <w:szCs w:val="20"/>
        </w:rPr>
        <w:t>1 Mark for correct heading (C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urrent</w:t>
      </w:r>
      <w:r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in Amps or A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)</w:t>
      </w:r>
    </w:p>
    <w:p w14:paraId="147CDCE5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1 Mark for correct average, 1 Mark if rounded to correct number of </w:t>
      </w:r>
      <w:proofErr w:type="spellStart"/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s.f.</w:t>
      </w:r>
      <w:proofErr w:type="spellEnd"/>
    </w:p>
    <w:p w14:paraId="1532FE75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605889F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Q6 </w:t>
      </w:r>
    </w:p>
    <w:p w14:paraId="3FB2DE05" w14:textId="2E68765D" w:rsidR="007F6A8B" w:rsidRPr="00B6458B" w:rsidRDefault="007F6A8B" w:rsidP="007F6A8B">
      <w:pPr>
        <w:pStyle w:val="Heading1"/>
        <w:numPr>
          <w:ilvl w:val="0"/>
          <w:numId w:val="32"/>
        </w:numPr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Use your piece of graph paper to plot a graph of Current (</w:t>
      </w:r>
      <w:r w:rsidR="004C770B">
        <w:rPr>
          <w:rFonts w:asciiTheme="minorHAnsi" w:hAnsiTheme="minorHAnsi" w:cs="Arial"/>
          <w:b w:val="0"/>
          <w:color w:val="111111"/>
          <w:sz w:val="20"/>
          <w:szCs w:val="20"/>
        </w:rPr>
        <w:t>y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-axis) against Voltage (</w:t>
      </w:r>
      <w:r w:rsidR="004C770B">
        <w:rPr>
          <w:rFonts w:asciiTheme="minorHAnsi" w:hAnsiTheme="minorHAnsi" w:cs="Arial"/>
          <w:b w:val="0"/>
          <w:color w:val="111111"/>
          <w:sz w:val="20"/>
          <w:szCs w:val="20"/>
        </w:rPr>
        <w:t>x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-axis) drawing a line of best fit through your data points.</w:t>
      </w:r>
    </w:p>
    <w:p w14:paraId="4BFC2C40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108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1 mark if BOTH x and y axis cover half the graph paper </w:t>
      </w:r>
    </w:p>
    <w:p w14:paraId="243A6333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108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for correctly labelling x and y axis including units</w:t>
      </w:r>
    </w:p>
    <w:p w14:paraId="6EFC6E1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108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if data points are correctly plotted (check 3)</w:t>
      </w:r>
    </w:p>
    <w:p w14:paraId="6518955D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108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for correct line of best fit (with even spread of points above and below)</w:t>
      </w:r>
    </w:p>
    <w:p w14:paraId="7B26FA5B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[4]</w:t>
      </w:r>
    </w:p>
    <w:p w14:paraId="215F72A4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65BDC18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lastRenderedPageBreak/>
        <w:t>b) Find the gradient of your line of best fit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</w:p>
    <w:p w14:paraId="3BB69B4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Woking must be shown for the award of any marks</w:t>
      </w:r>
    </w:p>
    <w:p w14:paraId="6770E6C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for correct y axis read offs</w:t>
      </w:r>
    </w:p>
    <w:p w14:paraId="71538D7B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1 mark for correct x axis read offs</w:t>
      </w:r>
    </w:p>
    <w:p w14:paraId="2D67924F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1 mark for correct calculation of their own gradient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ab/>
      </w:r>
    </w:p>
    <w:p w14:paraId="7964A674" w14:textId="06594787" w:rsidR="007F6A8B" w:rsidRDefault="007F6A8B" w:rsidP="007F6A8B">
      <w:pPr>
        <w:pStyle w:val="Heading1"/>
        <w:shd w:val="clear" w:color="auto" w:fill="FFFFFF"/>
        <w:spacing w:before="0" w:beforeAutospacing="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3A0B8DB8" w14:textId="0797C8C5" w:rsidR="004C770B" w:rsidRDefault="004C770B" w:rsidP="004C770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4C770B">
        <w:rPr>
          <w:noProof/>
        </w:rPr>
        <w:drawing>
          <wp:inline distT="0" distB="0" distL="0" distR="0" wp14:anchorId="64FDEC94" wp14:editId="6D2769FE">
            <wp:extent cx="4018547" cy="535821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1791" cy="53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853B" w14:textId="1493CAD4" w:rsidR="004C770B" w:rsidRDefault="004C770B" w:rsidP="004C770B">
      <w:pPr>
        <w:rPr>
          <w:rFonts w:eastAsia="Times New Roman" w:cs="Arial"/>
          <w:bCs/>
          <w:color w:val="111111"/>
          <w:kern w:val="36"/>
          <w:sz w:val="20"/>
          <w:szCs w:val="20"/>
          <w:lang w:eastAsia="en-GB"/>
        </w:rPr>
      </w:pPr>
      <w:r>
        <w:rPr>
          <w:rFonts w:cs="Arial"/>
          <w:b/>
          <w:color w:val="111111"/>
          <w:sz w:val="20"/>
          <w:szCs w:val="20"/>
        </w:rPr>
        <w:br w:type="page"/>
      </w:r>
    </w:p>
    <w:p w14:paraId="04D8E8CF" w14:textId="77777777" w:rsidR="004C770B" w:rsidRPr="00B6458B" w:rsidRDefault="004C770B" w:rsidP="007F6A8B">
      <w:pPr>
        <w:pStyle w:val="Heading1"/>
        <w:shd w:val="clear" w:color="auto" w:fill="FFFFFF"/>
        <w:spacing w:before="0" w:beforeAutospacing="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2552B477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/>
          <w:b w:val="0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14CD0A55" wp14:editId="191209D1">
            <wp:simplePos x="0" y="0"/>
            <wp:positionH relativeFrom="margin">
              <wp:posOffset>237490</wp:posOffset>
            </wp:positionH>
            <wp:positionV relativeFrom="paragraph">
              <wp:posOffset>370205</wp:posOffset>
            </wp:positionV>
            <wp:extent cx="4619625" cy="2270194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Q7 </w:t>
      </w:r>
      <w:r w:rsidRPr="00B6458B">
        <w:rPr>
          <w:rFonts w:asciiTheme="minorHAnsi" w:hAnsiTheme="minorHAnsi"/>
          <w:b w:val="0"/>
          <w:sz w:val="20"/>
          <w:szCs w:val="20"/>
        </w:rPr>
        <w:t xml:space="preserve">The graph below shows the journey of a skydiver after they have left the plane. </w:t>
      </w:r>
    </w:p>
    <w:p w14:paraId="70E20AAD" w14:textId="77777777" w:rsidR="007F6A8B" w:rsidRPr="00B6458B" w:rsidRDefault="007F6A8B" w:rsidP="007F6A8B">
      <w:pPr>
        <w:rPr>
          <w:sz w:val="20"/>
          <w:szCs w:val="20"/>
        </w:rPr>
      </w:pPr>
      <w:r w:rsidRPr="00B6458B">
        <w:rPr>
          <w:sz w:val="20"/>
          <w:szCs w:val="20"/>
        </w:rPr>
        <w:t xml:space="preserve">a) Explain the shape of the graph commenting on how and why the forces have changed.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F6A8B" w:rsidRPr="00B6458B" w14:paraId="5000B8D9" w14:textId="77777777" w:rsidTr="00A2587B">
        <w:tc>
          <w:tcPr>
            <w:tcW w:w="3005" w:type="dxa"/>
          </w:tcPr>
          <w:p w14:paraId="2AC079B2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Band 1 (1/2 Marks)</w:t>
            </w:r>
          </w:p>
        </w:tc>
        <w:tc>
          <w:tcPr>
            <w:tcW w:w="3005" w:type="dxa"/>
          </w:tcPr>
          <w:p w14:paraId="35097C67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Band 2 (3/4 Marks)</w:t>
            </w:r>
          </w:p>
        </w:tc>
        <w:tc>
          <w:tcPr>
            <w:tcW w:w="3006" w:type="dxa"/>
          </w:tcPr>
          <w:p w14:paraId="47F653FC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Band 3 (5/6 Marks)</w:t>
            </w:r>
          </w:p>
        </w:tc>
      </w:tr>
      <w:tr w:rsidR="007F6A8B" w:rsidRPr="00B6458B" w14:paraId="0F103912" w14:textId="77777777" w:rsidTr="00A2587B">
        <w:tc>
          <w:tcPr>
            <w:tcW w:w="3005" w:type="dxa"/>
          </w:tcPr>
          <w:p w14:paraId="46C02F8E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Correctly describes the motion of the parachutists. E.g. Acceleration (at reducing rate) Terminal velocity/constant speed, deceleration, lower terminal velocity. There may be small errors in spelling and grammar.</w:t>
            </w:r>
          </w:p>
        </w:tc>
        <w:tc>
          <w:tcPr>
            <w:tcW w:w="3005" w:type="dxa"/>
          </w:tcPr>
          <w:p w14:paraId="55ED2271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Correctly describes motion and links to the balancing and unbalancing of the forces of weight and drag. Almost faultless spelling and grammar.</w:t>
            </w:r>
          </w:p>
        </w:tc>
        <w:tc>
          <w:tcPr>
            <w:tcW w:w="3006" w:type="dxa"/>
          </w:tcPr>
          <w:p w14:paraId="054F2A50" w14:textId="77777777" w:rsidR="007F6A8B" w:rsidRDefault="007F6A8B" w:rsidP="00A2587B">
            <w:pPr>
              <w:rPr>
                <w:color w:val="FF0000"/>
                <w:sz w:val="20"/>
                <w:szCs w:val="20"/>
              </w:rPr>
            </w:pPr>
            <w:r w:rsidRPr="00B6458B">
              <w:rPr>
                <w:color w:val="FF0000"/>
                <w:sz w:val="20"/>
                <w:szCs w:val="20"/>
              </w:rPr>
              <w:t>Explains why increasing velocity produces increased drag and why opening the parachute produces increase drag, using ideas of collisions of air particles with the surface of the skydiver/parachute.</w:t>
            </w:r>
          </w:p>
          <w:p w14:paraId="4916E9B2" w14:textId="77777777" w:rsidR="007F6A8B" w:rsidRPr="00B6458B" w:rsidRDefault="007F6A8B" w:rsidP="00A2587B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Faultless spelling and grammar</w:t>
            </w:r>
          </w:p>
        </w:tc>
      </w:tr>
    </w:tbl>
    <w:p w14:paraId="7C6A0E20" w14:textId="77777777" w:rsidR="007F6A8B" w:rsidRPr="00B6458B" w:rsidRDefault="007F6A8B" w:rsidP="007F6A8B">
      <w:pPr>
        <w:jc w:val="right"/>
        <w:rPr>
          <w:sz w:val="20"/>
          <w:szCs w:val="20"/>
        </w:rPr>
      </w:pPr>
      <w:r w:rsidRPr="00B6458B">
        <w:rPr>
          <w:sz w:val="20"/>
          <w:szCs w:val="20"/>
        </w:rPr>
        <w:t xml:space="preserve"> [6]</w:t>
      </w:r>
    </w:p>
    <w:p w14:paraId="0BACD05F" w14:textId="77777777" w:rsidR="007F6A8B" w:rsidRPr="00B6458B" w:rsidRDefault="007F6A8B" w:rsidP="007F6A8B">
      <w:pPr>
        <w:rPr>
          <w:sz w:val="20"/>
          <w:szCs w:val="20"/>
        </w:rPr>
      </w:pPr>
      <w:r w:rsidRPr="00B6458B">
        <w:rPr>
          <w:sz w:val="20"/>
          <w:szCs w:val="20"/>
        </w:rPr>
        <w:t>b) Calculate the distance travelled whilst at the second terminal velocity.</w:t>
      </w:r>
    </w:p>
    <w:p w14:paraId="7FC291F7" w14:textId="77777777" w:rsidR="007F6A8B" w:rsidRPr="00B6458B" w:rsidRDefault="007F6A8B" w:rsidP="007F6A8B">
      <w:pPr>
        <w:jc w:val="right"/>
        <w:rPr>
          <w:sz w:val="20"/>
          <w:szCs w:val="20"/>
        </w:rPr>
      </w:pPr>
    </w:p>
    <w:p w14:paraId="6666BF8B" w14:textId="77777777" w:rsidR="007F6A8B" w:rsidRPr="00B6458B" w:rsidRDefault="00974353" w:rsidP="007F6A8B">
      <w:pPr>
        <w:rPr>
          <w:color w:val="FF0000"/>
          <w:sz w:val="20"/>
          <w:szCs w:val="20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FF0000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>220s-84s</m:t>
              </m:r>
            </m:e>
          </m:d>
          <m:r>
            <w:rPr>
              <w:rFonts w:ascii="Cambria Math" w:hAnsi="Cambria Math"/>
              <w:color w:val="FF0000"/>
              <w:sz w:val="20"/>
              <w:szCs w:val="20"/>
            </w:rPr>
            <m:t>×6m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>s</m:t>
              </m:r>
            </m:e>
            <m:sup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>-1</m:t>
              </m:r>
            </m:sup>
          </m:sSup>
          <m:r>
            <w:rPr>
              <w:rFonts w:ascii="Cambria Math" w:hAnsi="Cambria Math"/>
              <w:color w:val="FF0000"/>
              <w:sz w:val="20"/>
              <w:szCs w:val="20"/>
            </w:rPr>
            <m:t>=816m</m:t>
          </m:r>
        </m:oMath>
      </m:oMathPara>
    </w:p>
    <w:p w14:paraId="0ECF196E" w14:textId="77777777" w:rsidR="007F6A8B" w:rsidRPr="00B6458B" w:rsidRDefault="007F6A8B" w:rsidP="007F6A8B">
      <w:pPr>
        <w:jc w:val="right"/>
        <w:rPr>
          <w:sz w:val="20"/>
          <w:szCs w:val="20"/>
        </w:rPr>
      </w:pPr>
      <w:r w:rsidRPr="00B6458B">
        <w:rPr>
          <w:sz w:val="20"/>
          <w:szCs w:val="20"/>
        </w:rPr>
        <w:t>[2]</w:t>
      </w:r>
    </w:p>
    <w:p w14:paraId="3A0F53F3" w14:textId="77777777" w:rsidR="007F6A8B" w:rsidRPr="00B6458B" w:rsidRDefault="007F6A8B" w:rsidP="007F6A8B">
      <w:pPr>
        <w:rPr>
          <w:sz w:val="20"/>
          <w:szCs w:val="20"/>
        </w:rPr>
      </w:pPr>
      <w:r w:rsidRPr="00B6458B">
        <w:rPr>
          <w:sz w:val="20"/>
          <w:szCs w:val="20"/>
        </w:rPr>
        <w:t>c) Calculate the average acceleration in the first 20 seconds.</w:t>
      </w:r>
    </w:p>
    <w:p w14:paraId="79145396" w14:textId="77777777" w:rsidR="007F6A8B" w:rsidRPr="00B6458B" w:rsidRDefault="00974353" w:rsidP="007F6A8B">
      <w:pPr>
        <w:jc w:val="center"/>
        <w:rPr>
          <w:color w:val="FF0000"/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FF0000"/>
                <w:sz w:val="20"/>
                <w:szCs w:val="20"/>
              </w:rPr>
              <m:t>34m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0"/>
                    <w:szCs w:val="20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FF0000"/>
                    <w:sz w:val="20"/>
                    <w:szCs w:val="20"/>
                  </w:rPr>
                  <m:t>-1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sz w:val="20"/>
                <w:szCs w:val="20"/>
              </w:rPr>
              <m:t>20s</m:t>
            </m:r>
          </m:den>
        </m:f>
        <m:r>
          <w:rPr>
            <w:rFonts w:ascii="Cambria Math" w:hAnsi="Cambria Math"/>
            <w:color w:val="FF0000"/>
            <w:sz w:val="20"/>
            <w:szCs w:val="20"/>
          </w:rPr>
          <m:t>=1.7</m:t>
        </m:r>
      </m:oMath>
      <w:r w:rsidR="007F6A8B" w:rsidRPr="00B6458B">
        <w:rPr>
          <w:color w:val="FF0000"/>
          <w:sz w:val="20"/>
          <w:szCs w:val="20"/>
        </w:rPr>
        <w:t xml:space="preserve"> [1]     </w:t>
      </w:r>
      <m:oMath>
        <m:r>
          <w:rPr>
            <w:rFonts w:ascii="Cambria Math" w:hAnsi="Cambria Math"/>
            <w:color w:val="FF0000"/>
            <w:sz w:val="20"/>
            <w:szCs w:val="20"/>
          </w:rPr>
          <m:t>m</m:t>
        </m:r>
        <m:sSup>
          <m:sSupPr>
            <m:ctrlPr>
              <w:rPr>
                <w:rFonts w:ascii="Cambria Math" w:hAnsi="Cambria Math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FF0000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/>
                <w:color w:val="FF0000"/>
                <w:sz w:val="20"/>
                <w:szCs w:val="20"/>
              </w:rPr>
              <m:t>-2</m:t>
            </m:r>
          </m:sup>
        </m:sSup>
      </m:oMath>
      <w:r w:rsidR="007F6A8B" w:rsidRPr="00B6458B">
        <w:rPr>
          <w:color w:val="FF0000"/>
          <w:sz w:val="20"/>
          <w:szCs w:val="20"/>
        </w:rPr>
        <w:t xml:space="preserve">  [1]</w:t>
      </w:r>
    </w:p>
    <w:p w14:paraId="1BD7982E" w14:textId="77777777" w:rsidR="007F6A8B" w:rsidRPr="00B6458B" w:rsidRDefault="007F6A8B" w:rsidP="007F6A8B">
      <w:pPr>
        <w:rPr>
          <w:sz w:val="20"/>
          <w:szCs w:val="20"/>
        </w:rPr>
      </w:pPr>
      <w:r w:rsidRPr="00B6458B">
        <w:rPr>
          <w:color w:val="FF0000"/>
          <w:sz w:val="20"/>
          <w:szCs w:val="20"/>
        </w:rPr>
        <w:t>Award 1 mark for correct unit                                                                                                                                        [</w:t>
      </w:r>
      <w:r w:rsidRPr="00B6458B">
        <w:rPr>
          <w:sz w:val="20"/>
          <w:szCs w:val="20"/>
        </w:rPr>
        <w:t>2]</w:t>
      </w:r>
    </w:p>
    <w:p w14:paraId="48D993C2" w14:textId="77777777" w:rsidR="001B11C3" w:rsidRDefault="001B11C3">
      <w:pPr>
        <w:rPr>
          <w:rFonts w:eastAsia="Times New Roman" w:cs="Arial"/>
          <w:bCs/>
          <w:color w:val="111111"/>
          <w:kern w:val="36"/>
          <w:sz w:val="20"/>
          <w:szCs w:val="20"/>
          <w:lang w:eastAsia="en-GB"/>
        </w:rPr>
      </w:pPr>
      <w:r>
        <w:rPr>
          <w:rFonts w:cs="Arial"/>
          <w:b/>
          <w:color w:val="111111"/>
          <w:sz w:val="20"/>
          <w:szCs w:val="20"/>
        </w:rPr>
        <w:br w:type="page"/>
      </w:r>
    </w:p>
    <w:p w14:paraId="38F5EBC3" w14:textId="6BF59ECA" w:rsidR="007F6A8B" w:rsidRPr="00B6458B" w:rsidRDefault="006A4257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Theme="minorHAnsi" w:hAnsiTheme="minorHAnsi" w:cs="Arial"/>
          <w:b w:val="0"/>
          <w:color w:val="111111"/>
          <w:sz w:val="20"/>
          <w:szCs w:val="20"/>
        </w:rPr>
        <w:t>Q8</w:t>
      </w:r>
      <w:r w:rsidR="007F6A8B"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</w:t>
      </w:r>
    </w:p>
    <w:p w14:paraId="4D626384" w14:textId="77777777" w:rsidR="007F6A8B" w:rsidRPr="00B6458B" w:rsidRDefault="007F6A8B" w:rsidP="007F6A8B">
      <w:pPr>
        <w:pStyle w:val="Heading1"/>
        <w:numPr>
          <w:ilvl w:val="0"/>
          <w:numId w:val="33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Draw a circuit diagram to show how the resistance of a filament bulb could be measured using an ammeter and a voltmeter.</w:t>
      </w:r>
    </w:p>
    <w:p w14:paraId="5290AA53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Award 1 mark for correctly positions ammeter [1] and voltmeter [1]</w:t>
      </w:r>
    </w:p>
    <w:p w14:paraId="12E31729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center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noProof/>
          <w:color w:val="111111"/>
          <w:sz w:val="20"/>
          <w:szCs w:val="20"/>
        </w:rPr>
        <w:lastRenderedPageBreak/>
        <w:drawing>
          <wp:inline distT="0" distB="0" distL="0" distR="0" wp14:anchorId="640F4D79" wp14:editId="3A1BFDCA">
            <wp:extent cx="1383977" cy="14668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96" cy="14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2DAD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[2]</w:t>
      </w:r>
    </w:p>
    <w:p w14:paraId="61711F03" w14:textId="77777777" w:rsidR="007F6A8B" w:rsidRPr="00B6458B" w:rsidRDefault="007F6A8B" w:rsidP="007F6A8B">
      <w:pPr>
        <w:pStyle w:val="Heading1"/>
        <w:numPr>
          <w:ilvl w:val="0"/>
          <w:numId w:val="33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Look at the circuit diagram below. All of the resistors are identical.</w:t>
      </w:r>
    </w:p>
    <w:p w14:paraId="4BBF95C6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center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noProof/>
          <w:color w:val="111111"/>
          <w:sz w:val="20"/>
          <w:szCs w:val="20"/>
        </w:rPr>
        <w:drawing>
          <wp:inline distT="0" distB="0" distL="0" distR="0" wp14:anchorId="5EE3F843" wp14:editId="6AB7FFEC">
            <wp:extent cx="1851177" cy="2562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78" cy="25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A50C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Write the missing values of current and potential difference:</w:t>
      </w:r>
    </w:p>
    <w:p w14:paraId="5E858836" w14:textId="77777777" w:rsidR="007F6A8B" w:rsidRPr="00B6458B" w:rsidRDefault="007F6A8B" w:rsidP="007F6A8B">
      <w:pPr>
        <w:pStyle w:val="Heading1"/>
        <w:numPr>
          <w:ilvl w:val="0"/>
          <w:numId w:val="34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V1 = 6V</w:t>
      </w:r>
    </w:p>
    <w:p w14:paraId="43C76B10" w14:textId="77777777" w:rsidR="007F6A8B" w:rsidRPr="00B6458B" w:rsidRDefault="007F6A8B" w:rsidP="007F6A8B">
      <w:pPr>
        <w:pStyle w:val="Heading1"/>
        <w:numPr>
          <w:ilvl w:val="0"/>
          <w:numId w:val="34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V2 = 3V</w:t>
      </w:r>
    </w:p>
    <w:p w14:paraId="546330C9" w14:textId="77777777" w:rsidR="007F6A8B" w:rsidRPr="00B6458B" w:rsidRDefault="007F6A8B" w:rsidP="007F6A8B">
      <w:pPr>
        <w:pStyle w:val="Heading1"/>
        <w:numPr>
          <w:ilvl w:val="0"/>
          <w:numId w:val="34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 A1 = 1A </w:t>
      </w:r>
    </w:p>
    <w:p w14:paraId="7C535F0A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[3]</w:t>
      </w:r>
    </w:p>
    <w:p w14:paraId="2572028A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21D81E02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7B03FD34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6315A2DC" w14:textId="69A109CA" w:rsidR="001B11C3" w:rsidRDefault="001B11C3">
      <w:pPr>
        <w:rPr>
          <w:rFonts w:eastAsia="Times New Roman" w:cs="Arial"/>
          <w:bCs/>
          <w:color w:val="111111"/>
          <w:kern w:val="36"/>
          <w:sz w:val="20"/>
          <w:szCs w:val="20"/>
          <w:lang w:eastAsia="en-GB"/>
        </w:rPr>
      </w:pPr>
      <w:r>
        <w:rPr>
          <w:rFonts w:cs="Arial"/>
          <w:b/>
          <w:color w:val="111111"/>
          <w:sz w:val="20"/>
          <w:szCs w:val="20"/>
        </w:rPr>
        <w:br w:type="page"/>
      </w:r>
    </w:p>
    <w:p w14:paraId="62016E69" w14:textId="77777777" w:rsidR="007F6A8B" w:rsidRDefault="007F6A8B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5015AC36" w14:textId="634B4738" w:rsidR="007F6A8B" w:rsidRDefault="007F6A8B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Q9 The diagram below shows a diagram of 3 complete longitudinal wave oscillations on a slinky:</w:t>
      </w:r>
    </w:p>
    <w:p w14:paraId="59F80A3C" w14:textId="01D34197" w:rsidR="00523862" w:rsidRPr="00B6458B" w:rsidRDefault="00523862" w:rsidP="007F6A8B">
      <w:pPr>
        <w:pStyle w:val="Heading1"/>
        <w:shd w:val="clear" w:color="auto" w:fill="FFFFFF"/>
        <w:spacing w:before="0" w:beforeAutospacing="0"/>
        <w:ind w:left="720" w:hanging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="Calibri" w:hAnsi="Calibri" w:cs="Calibri"/>
          <w:b w:val="0"/>
          <w:color w:val="111111"/>
          <w:sz w:val="20"/>
          <w:szCs w:val="20"/>
        </w:rPr>
        <w:t xml:space="preserve">                                                                   λ</w:t>
      </w:r>
    </w:p>
    <w:p w14:paraId="6A7C68BC" w14:textId="02932DA8" w:rsidR="007F6A8B" w:rsidRPr="00B6458B" w:rsidRDefault="00523862" w:rsidP="007F6A8B">
      <w:pPr>
        <w:pStyle w:val="Heading1"/>
        <w:shd w:val="clear" w:color="auto" w:fill="FFFFFF"/>
        <w:spacing w:before="0" w:beforeAutospacing="0"/>
        <w:ind w:left="720" w:hanging="720"/>
        <w:jc w:val="center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Theme="minorHAnsi" w:hAnsiTheme="minorHAnsi" w:cs="Arial"/>
          <w:b w:val="0"/>
          <w:noProof/>
          <w:color w:val="11111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0BF17D" wp14:editId="3F8F96A6">
                <wp:simplePos x="0" y="0"/>
                <wp:positionH relativeFrom="column">
                  <wp:posOffset>1447799</wp:posOffset>
                </wp:positionH>
                <wp:positionV relativeFrom="paragraph">
                  <wp:posOffset>86360</wp:posOffset>
                </wp:positionV>
                <wp:extent cx="1114425" cy="0"/>
                <wp:effectExtent l="3810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6B33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4pt;margin-top:6.8pt;width:87.7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" strokecolor="#4579b8 [3044]">
                <v:stroke startarrow="block" endarrow="block"/>
              </v:shape>
            </w:pict>
          </mc:Fallback>
        </mc:AlternateContent>
      </w:r>
      <w:r w:rsidR="007F6A8B" w:rsidRPr="00B6458B">
        <w:rPr>
          <w:rFonts w:asciiTheme="minorHAnsi" w:hAnsiTheme="minorHAnsi" w:cs="Arial"/>
          <w:b w:val="0"/>
          <w:noProof/>
          <w:color w:val="111111"/>
          <w:sz w:val="20"/>
          <w:szCs w:val="20"/>
        </w:rPr>
        <w:drawing>
          <wp:inline distT="0" distB="0" distL="0" distR="0" wp14:anchorId="2FE1FBEB" wp14:editId="0B8A3187">
            <wp:extent cx="3371850" cy="11433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47" cy="11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color w:val="111111"/>
          <w:sz w:val="20"/>
          <w:szCs w:val="20"/>
        </w:rPr>
        <w:t>λ</w:t>
      </w:r>
    </w:p>
    <w:p w14:paraId="41CADB53" w14:textId="77777777" w:rsidR="007F6A8B" w:rsidRPr="00B6458B" w:rsidRDefault="007F6A8B" w:rsidP="007F6A8B">
      <w:pPr>
        <w:pStyle w:val="Heading1"/>
        <w:numPr>
          <w:ilvl w:val="0"/>
          <w:numId w:val="35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State the wavelength of the wave shown</w:t>
      </w:r>
    </w:p>
    <w:p w14:paraId="1E4CCFA1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…………………………………………………………</w:t>
      </w:r>
      <w:r w:rsidRPr="00B6458B">
        <w:rPr>
          <w:rFonts w:asciiTheme="minorHAnsi" w:hAnsiTheme="minorHAnsi" w:cs="Arial"/>
          <w:b w:val="0"/>
          <w:color w:val="FF0000"/>
          <w:sz w:val="20"/>
          <w:szCs w:val="20"/>
        </w:rPr>
        <w:t>2/3m = 0.7m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……………………………………………………   [1]</w:t>
      </w:r>
    </w:p>
    <w:p w14:paraId="03C60A1D" w14:textId="31F9ECD5" w:rsidR="007F6A8B" w:rsidRPr="00B6458B" w:rsidRDefault="007F6A8B" w:rsidP="007F6A8B">
      <w:pPr>
        <w:pStyle w:val="Heading1"/>
        <w:numPr>
          <w:ilvl w:val="0"/>
          <w:numId w:val="35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Label a complete wavelength on the diagram above with the correct symbol used for wavelength in GCSE and A Level Physics</w:t>
      </w:r>
      <w:r w:rsidR="00523862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</w:t>
      </w:r>
      <w:r w:rsidR="00523862">
        <w:rPr>
          <w:rFonts w:asciiTheme="minorHAnsi" w:hAnsiTheme="minorHAnsi" w:cs="Arial"/>
          <w:b w:val="0"/>
          <w:color w:val="FF0000"/>
          <w:sz w:val="20"/>
          <w:szCs w:val="20"/>
        </w:rPr>
        <w:t xml:space="preserve">see diagram </w:t>
      </w:r>
      <w:r w:rsidR="00523862">
        <w:rPr>
          <w:rFonts w:ascii="Calibri" w:hAnsi="Calibri" w:cs="Calibri"/>
          <w:b w:val="0"/>
          <w:color w:val="FF0000"/>
          <w:sz w:val="20"/>
          <w:szCs w:val="20"/>
        </w:rPr>
        <w:t>λ</w:t>
      </w:r>
    </w:p>
    <w:p w14:paraId="5F7EBDF8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[1]</w:t>
      </w:r>
    </w:p>
    <w:p w14:paraId="1C4ABF38" w14:textId="77777777" w:rsidR="007F6A8B" w:rsidRPr="00B6458B" w:rsidRDefault="007F6A8B" w:rsidP="007F6A8B">
      <w:pPr>
        <w:pStyle w:val="Heading1"/>
        <w:numPr>
          <w:ilvl w:val="0"/>
          <w:numId w:val="35"/>
        </w:numPr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If the above wave had a frequency of 5Hz how long would it take an individual hoop to complete 1 full oscillation?</w:t>
      </w:r>
    </w:p>
    <w:p w14:paraId="7A967EF0" w14:textId="2E8C3DE1" w:rsidR="007F6A8B" w:rsidRPr="007F6A8B" w:rsidRDefault="00321907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FF0000"/>
          <w:sz w:val="20"/>
          <w:szCs w:val="20"/>
        </w:rPr>
      </w:pPr>
      <w:r>
        <w:rPr>
          <w:rFonts w:asciiTheme="minorHAnsi" w:hAnsiTheme="minorHAnsi" w:cs="Arial"/>
          <w:b w:val="0"/>
          <w:color w:val="FF0000"/>
          <w:sz w:val="20"/>
          <w:szCs w:val="20"/>
        </w:rPr>
        <w:t xml:space="preserve">T = 1/f      1/5 = </w:t>
      </w:r>
      <w:r w:rsidR="007F6A8B" w:rsidRPr="00B6458B">
        <w:rPr>
          <w:rFonts w:asciiTheme="minorHAnsi" w:hAnsiTheme="minorHAnsi" w:cs="Arial"/>
          <w:b w:val="0"/>
          <w:color w:val="FF0000"/>
          <w:sz w:val="20"/>
          <w:szCs w:val="20"/>
        </w:rPr>
        <w:t>0.2s</w:t>
      </w:r>
    </w:p>
    <w:p w14:paraId="7A90B4D8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[1]</w:t>
      </w:r>
    </w:p>
    <w:p w14:paraId="1C76C5D2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w:r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           </w:t>
      </w: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 xml:space="preserve"> d) Calculate the speed of the wave </w:t>
      </w:r>
    </w:p>
    <w:p w14:paraId="138FCCCD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111111"/>
              <w:sz w:val="20"/>
              <w:szCs w:val="20"/>
            </w:rPr>
            <m:t>wavespeed=frequency ×wavelength</m:t>
          </m:r>
        </m:oMath>
      </m:oMathPara>
    </w:p>
    <w:p w14:paraId="0EB0A134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FF0000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wavespeed=5×</m:t>
          </m:r>
          <m:f>
            <m:fPr>
              <m:ctrlPr>
                <w:rPr>
                  <w:rFonts w:ascii="Cambria Math" w:hAnsi="Cambria Math" w:cs="Arial"/>
                  <w:b w:val="0"/>
                  <w:i/>
                  <w:color w:val="FF000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=3</m:t>
          </m:r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m/s(1</m:t>
          </m:r>
          <m:r>
            <m:rPr>
              <m:sty m:val="bi"/>
            </m:rPr>
            <w:rPr>
              <w:rFonts w:ascii="Cambria Math" w:hAnsi="Cambria Math" w:cs="Arial"/>
              <w:color w:val="FF0000"/>
              <w:sz w:val="20"/>
              <w:szCs w:val="20"/>
            </w:rPr>
            <m:t>sf)</m:t>
          </m:r>
        </m:oMath>
      </m:oMathPara>
    </w:p>
    <w:p w14:paraId="2924FB5E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0ACC16D3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right"/>
        <w:rPr>
          <w:rFonts w:asciiTheme="minorHAnsi" w:hAnsiTheme="minorHAnsi" w:cs="Arial"/>
          <w:b w:val="0"/>
          <w:color w:val="111111"/>
          <w:sz w:val="20"/>
          <w:szCs w:val="20"/>
        </w:rPr>
      </w:pPr>
      <w:r w:rsidRPr="00B6458B">
        <w:rPr>
          <w:rFonts w:asciiTheme="minorHAnsi" w:hAnsiTheme="minorHAnsi" w:cs="Arial"/>
          <w:b w:val="0"/>
          <w:color w:val="111111"/>
          <w:sz w:val="20"/>
          <w:szCs w:val="20"/>
        </w:rPr>
        <w:t>Wave speed = ____________ Unit _______[2]</w:t>
      </w:r>
    </w:p>
    <w:p w14:paraId="52944FAD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1EC19470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03685872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5515B307" w14:textId="77777777" w:rsidR="007F6A8B" w:rsidRPr="00B6458B" w:rsidRDefault="007F6A8B" w:rsidP="007F6A8B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3C81F46D" w14:textId="77777777" w:rsidR="001B47CF" w:rsidRPr="00B6458B" w:rsidRDefault="001B47CF" w:rsidP="001B47CF">
      <w:pPr>
        <w:pStyle w:val="Heading1"/>
        <w:shd w:val="clear" w:color="auto" w:fill="FFFFFF"/>
        <w:spacing w:before="0" w:beforeAutospacing="0"/>
        <w:ind w:left="720"/>
        <w:jc w:val="both"/>
        <w:rPr>
          <w:rFonts w:asciiTheme="minorHAnsi" w:hAnsiTheme="minorHAnsi" w:cs="Arial"/>
          <w:b w:val="0"/>
          <w:color w:val="111111"/>
          <w:sz w:val="20"/>
          <w:szCs w:val="20"/>
        </w:rPr>
      </w:pPr>
    </w:p>
    <w:p w14:paraId="48122A8B" w14:textId="77777777" w:rsidR="001B47CF" w:rsidRDefault="001B47CF" w:rsidP="001B11C3">
      <w:pPr>
        <w:pStyle w:val="Heading1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111111"/>
          <w:sz w:val="20"/>
          <w:szCs w:val="20"/>
        </w:rPr>
      </w:pPr>
    </w:p>
    <w:sectPr w:rsidR="001B47CF" w:rsidSect="00E7640B">
      <w:headerReference w:type="default" r:id="rId17"/>
      <w:foot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9D555" w14:textId="77777777" w:rsidR="0000567B" w:rsidRDefault="0000567B" w:rsidP="00D40350">
      <w:pPr>
        <w:spacing w:after="0" w:line="240" w:lineRule="auto"/>
      </w:pPr>
      <w:r>
        <w:separator/>
      </w:r>
    </w:p>
  </w:endnote>
  <w:endnote w:type="continuationSeparator" w:id="0">
    <w:p w14:paraId="413F9E27" w14:textId="77777777" w:rsidR="0000567B" w:rsidRDefault="0000567B" w:rsidP="00D4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607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89806" w14:textId="77777777" w:rsidR="00863AD5" w:rsidRDefault="00863A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25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D94306C" w14:textId="77777777" w:rsidR="00863AD5" w:rsidRDefault="00863A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AC2A3" w14:textId="77777777" w:rsidR="0000567B" w:rsidRDefault="0000567B" w:rsidP="00D40350">
      <w:pPr>
        <w:spacing w:after="0" w:line="240" w:lineRule="auto"/>
      </w:pPr>
      <w:r>
        <w:separator/>
      </w:r>
    </w:p>
  </w:footnote>
  <w:footnote w:type="continuationSeparator" w:id="0">
    <w:p w14:paraId="001F44EB" w14:textId="77777777" w:rsidR="0000567B" w:rsidRDefault="0000567B" w:rsidP="00D40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28061" w14:textId="6FE5005F" w:rsidR="00863AD5" w:rsidRDefault="001C7298">
    <w:pPr>
      <w:pStyle w:val="Header"/>
    </w:pPr>
    <w:r>
      <w:rPr>
        <w:noProof/>
        <w:lang w:eastAsia="en-GB"/>
      </w:rPr>
      <w:t>Chellaston Physics Year 11 into year 12 Transition Pack Answer Booklet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1E40"/>
    <w:multiLevelType w:val="hybridMultilevel"/>
    <w:tmpl w:val="CE1CAA38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ED0BA4"/>
    <w:multiLevelType w:val="hybridMultilevel"/>
    <w:tmpl w:val="1F1E2308"/>
    <w:lvl w:ilvl="0" w:tplc="50F435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20AB4"/>
    <w:multiLevelType w:val="hybridMultilevel"/>
    <w:tmpl w:val="B8CCF426"/>
    <w:lvl w:ilvl="0" w:tplc="5A306B06">
      <w:start w:val="1"/>
      <w:numFmt w:val="decimal"/>
      <w:lvlText w:val="%1."/>
      <w:lvlJc w:val="left"/>
      <w:pPr>
        <w:ind w:left="288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D08D5"/>
    <w:multiLevelType w:val="hybridMultilevel"/>
    <w:tmpl w:val="CA608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B17"/>
    <w:multiLevelType w:val="hybridMultilevel"/>
    <w:tmpl w:val="50B215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31B36"/>
    <w:multiLevelType w:val="hybridMultilevel"/>
    <w:tmpl w:val="4928F3A2"/>
    <w:lvl w:ilvl="0" w:tplc="942273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85D47"/>
    <w:multiLevelType w:val="hybridMultilevel"/>
    <w:tmpl w:val="6A128E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D6460A"/>
    <w:multiLevelType w:val="hybridMultilevel"/>
    <w:tmpl w:val="23B2E0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F6639"/>
    <w:multiLevelType w:val="multilevel"/>
    <w:tmpl w:val="D7765E5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49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4D41B45"/>
    <w:multiLevelType w:val="hybridMultilevel"/>
    <w:tmpl w:val="6972BB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6674D888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14A67"/>
    <w:multiLevelType w:val="hybridMultilevel"/>
    <w:tmpl w:val="2CC01E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8695C"/>
    <w:multiLevelType w:val="hybridMultilevel"/>
    <w:tmpl w:val="2CC01E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77768"/>
    <w:multiLevelType w:val="hybridMultilevel"/>
    <w:tmpl w:val="64604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115E9"/>
    <w:multiLevelType w:val="hybridMultilevel"/>
    <w:tmpl w:val="1F1E2308"/>
    <w:lvl w:ilvl="0" w:tplc="50F435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51AEF"/>
    <w:multiLevelType w:val="hybridMultilevel"/>
    <w:tmpl w:val="09BE23EA"/>
    <w:lvl w:ilvl="0" w:tplc="92F4FD9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33EA1"/>
    <w:multiLevelType w:val="hybridMultilevel"/>
    <w:tmpl w:val="A950F5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05AA2"/>
    <w:multiLevelType w:val="hybridMultilevel"/>
    <w:tmpl w:val="E3A23F06"/>
    <w:lvl w:ilvl="0" w:tplc="49DCD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033402"/>
    <w:multiLevelType w:val="hybridMultilevel"/>
    <w:tmpl w:val="FF5AE3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503C4"/>
    <w:multiLevelType w:val="hybridMultilevel"/>
    <w:tmpl w:val="B540ED12"/>
    <w:lvl w:ilvl="0" w:tplc="D90C59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647F1"/>
    <w:multiLevelType w:val="hybridMultilevel"/>
    <w:tmpl w:val="23B2E0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E1476"/>
    <w:multiLevelType w:val="hybridMultilevel"/>
    <w:tmpl w:val="23B2E0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647A1"/>
    <w:multiLevelType w:val="hybridMultilevel"/>
    <w:tmpl w:val="C06A5A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CE24F9"/>
    <w:multiLevelType w:val="hybridMultilevel"/>
    <w:tmpl w:val="26AE2CB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F253C6"/>
    <w:multiLevelType w:val="hybridMultilevel"/>
    <w:tmpl w:val="CE1CAA38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DF41928"/>
    <w:multiLevelType w:val="hybridMultilevel"/>
    <w:tmpl w:val="1584DD3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58B329A"/>
    <w:multiLevelType w:val="hybridMultilevel"/>
    <w:tmpl w:val="CA608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A5B9D"/>
    <w:multiLevelType w:val="hybridMultilevel"/>
    <w:tmpl w:val="FF5AE3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94F90"/>
    <w:multiLevelType w:val="hybridMultilevel"/>
    <w:tmpl w:val="64604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8829B3"/>
    <w:multiLevelType w:val="hybridMultilevel"/>
    <w:tmpl w:val="E3ACF7CA"/>
    <w:lvl w:ilvl="0" w:tplc="D90C59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A198C"/>
    <w:multiLevelType w:val="hybridMultilevel"/>
    <w:tmpl w:val="23FCC240"/>
    <w:lvl w:ilvl="0" w:tplc="04360A0E">
      <w:start w:val="1"/>
      <w:numFmt w:val="decimal"/>
      <w:lvlText w:val="%1."/>
      <w:lvlJc w:val="left"/>
      <w:pPr>
        <w:ind w:left="1080" w:hanging="720"/>
      </w:pPr>
      <w:rPr>
        <w:rFonts w:ascii="Calibri" w:hAnsi="Calibri" w:hint="default"/>
        <w:b/>
        <w:i w:val="0"/>
        <w:color w:val="FF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64861"/>
    <w:multiLevelType w:val="hybridMultilevel"/>
    <w:tmpl w:val="610CA6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3C726B"/>
    <w:multiLevelType w:val="hybridMultilevel"/>
    <w:tmpl w:val="DD0A8C50"/>
    <w:lvl w:ilvl="0" w:tplc="DC2C1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5423E0"/>
    <w:multiLevelType w:val="hybridMultilevel"/>
    <w:tmpl w:val="85D47C14"/>
    <w:lvl w:ilvl="0" w:tplc="942273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907537"/>
    <w:multiLevelType w:val="hybridMultilevel"/>
    <w:tmpl w:val="2A1A9E2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E828BD"/>
    <w:multiLevelType w:val="multilevel"/>
    <w:tmpl w:val="26308D5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EFF6115"/>
    <w:multiLevelType w:val="hybridMultilevel"/>
    <w:tmpl w:val="65527DDE"/>
    <w:lvl w:ilvl="0" w:tplc="0C9C29A4">
      <w:start w:val="3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25"/>
  </w:num>
  <w:num w:numId="5">
    <w:abstractNumId w:val="7"/>
  </w:num>
  <w:num w:numId="6">
    <w:abstractNumId w:val="8"/>
  </w:num>
  <w:num w:numId="7">
    <w:abstractNumId w:val="19"/>
  </w:num>
  <w:num w:numId="8">
    <w:abstractNumId w:val="27"/>
  </w:num>
  <w:num w:numId="9">
    <w:abstractNumId w:val="26"/>
  </w:num>
  <w:num w:numId="10">
    <w:abstractNumId w:val="13"/>
  </w:num>
  <w:num w:numId="11">
    <w:abstractNumId w:val="0"/>
  </w:num>
  <w:num w:numId="12">
    <w:abstractNumId w:val="30"/>
  </w:num>
  <w:num w:numId="13">
    <w:abstractNumId w:val="6"/>
  </w:num>
  <w:num w:numId="14">
    <w:abstractNumId w:val="4"/>
  </w:num>
  <w:num w:numId="15">
    <w:abstractNumId w:val="32"/>
  </w:num>
  <w:num w:numId="16">
    <w:abstractNumId w:val="18"/>
  </w:num>
  <w:num w:numId="17">
    <w:abstractNumId w:val="28"/>
  </w:num>
  <w:num w:numId="18">
    <w:abstractNumId w:val="5"/>
  </w:num>
  <w:num w:numId="19">
    <w:abstractNumId w:val="14"/>
  </w:num>
  <w:num w:numId="20">
    <w:abstractNumId w:val="29"/>
  </w:num>
  <w:num w:numId="21">
    <w:abstractNumId w:val="24"/>
  </w:num>
  <w:num w:numId="22">
    <w:abstractNumId w:val="2"/>
  </w:num>
  <w:num w:numId="23">
    <w:abstractNumId w:val="16"/>
  </w:num>
  <w:num w:numId="24">
    <w:abstractNumId w:val="9"/>
  </w:num>
  <w:num w:numId="25">
    <w:abstractNumId w:val="35"/>
  </w:num>
  <w:num w:numId="26">
    <w:abstractNumId w:val="34"/>
  </w:num>
  <w:num w:numId="27">
    <w:abstractNumId w:val="22"/>
  </w:num>
  <w:num w:numId="28">
    <w:abstractNumId w:val="15"/>
  </w:num>
  <w:num w:numId="29">
    <w:abstractNumId w:val="20"/>
  </w:num>
  <w:num w:numId="30">
    <w:abstractNumId w:val="12"/>
  </w:num>
  <w:num w:numId="31">
    <w:abstractNumId w:val="17"/>
  </w:num>
  <w:num w:numId="32">
    <w:abstractNumId w:val="3"/>
  </w:num>
  <w:num w:numId="33">
    <w:abstractNumId w:val="1"/>
  </w:num>
  <w:num w:numId="34">
    <w:abstractNumId w:val="33"/>
  </w:num>
  <w:num w:numId="35">
    <w:abstractNumId w:val="23"/>
  </w:num>
  <w:num w:numId="36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0E1"/>
    <w:rsid w:val="0000567B"/>
    <w:rsid w:val="00007CD5"/>
    <w:rsid w:val="000143E7"/>
    <w:rsid w:val="00022560"/>
    <w:rsid w:val="00022FBB"/>
    <w:rsid w:val="000445FC"/>
    <w:rsid w:val="00054A37"/>
    <w:rsid w:val="00077151"/>
    <w:rsid w:val="000803B7"/>
    <w:rsid w:val="000837DC"/>
    <w:rsid w:val="000C5144"/>
    <w:rsid w:val="000D4742"/>
    <w:rsid w:val="000D704D"/>
    <w:rsid w:val="000F6707"/>
    <w:rsid w:val="001412B6"/>
    <w:rsid w:val="0018489A"/>
    <w:rsid w:val="00191DAD"/>
    <w:rsid w:val="001971BF"/>
    <w:rsid w:val="001B11C3"/>
    <w:rsid w:val="001B47CF"/>
    <w:rsid w:val="001C7298"/>
    <w:rsid w:val="001F27B4"/>
    <w:rsid w:val="00206649"/>
    <w:rsid w:val="00216BB6"/>
    <w:rsid w:val="00235B17"/>
    <w:rsid w:val="00240A27"/>
    <w:rsid w:val="00250FE2"/>
    <w:rsid w:val="0028137E"/>
    <w:rsid w:val="002846CF"/>
    <w:rsid w:val="002B34D0"/>
    <w:rsid w:val="002D5185"/>
    <w:rsid w:val="002F1310"/>
    <w:rsid w:val="003045C0"/>
    <w:rsid w:val="003142D3"/>
    <w:rsid w:val="00321907"/>
    <w:rsid w:val="003A59A3"/>
    <w:rsid w:val="003B1EF5"/>
    <w:rsid w:val="003B2D25"/>
    <w:rsid w:val="003B6CF8"/>
    <w:rsid w:val="003C6571"/>
    <w:rsid w:val="003C6DEE"/>
    <w:rsid w:val="003E29AD"/>
    <w:rsid w:val="003E2FFF"/>
    <w:rsid w:val="00400CCA"/>
    <w:rsid w:val="00407D4D"/>
    <w:rsid w:val="00441CD4"/>
    <w:rsid w:val="00451896"/>
    <w:rsid w:val="00462180"/>
    <w:rsid w:val="00473644"/>
    <w:rsid w:val="00496B7B"/>
    <w:rsid w:val="004A1B28"/>
    <w:rsid w:val="004A1E16"/>
    <w:rsid w:val="004C7346"/>
    <w:rsid w:val="004C770B"/>
    <w:rsid w:val="004D1FC7"/>
    <w:rsid w:val="004F4732"/>
    <w:rsid w:val="00523862"/>
    <w:rsid w:val="00542C9F"/>
    <w:rsid w:val="00582A8C"/>
    <w:rsid w:val="00583064"/>
    <w:rsid w:val="005B2217"/>
    <w:rsid w:val="005B22AF"/>
    <w:rsid w:val="005B6A62"/>
    <w:rsid w:val="00610494"/>
    <w:rsid w:val="0061236E"/>
    <w:rsid w:val="00652EE3"/>
    <w:rsid w:val="00663432"/>
    <w:rsid w:val="00667C66"/>
    <w:rsid w:val="006831FB"/>
    <w:rsid w:val="0069361E"/>
    <w:rsid w:val="006A01B7"/>
    <w:rsid w:val="006A4257"/>
    <w:rsid w:val="006B54E0"/>
    <w:rsid w:val="006C366C"/>
    <w:rsid w:val="006E4215"/>
    <w:rsid w:val="00714EA2"/>
    <w:rsid w:val="00743665"/>
    <w:rsid w:val="00761069"/>
    <w:rsid w:val="00793C45"/>
    <w:rsid w:val="00796CFC"/>
    <w:rsid w:val="007A34C3"/>
    <w:rsid w:val="007B7364"/>
    <w:rsid w:val="007D5174"/>
    <w:rsid w:val="007D640E"/>
    <w:rsid w:val="007F6A8B"/>
    <w:rsid w:val="00803C7B"/>
    <w:rsid w:val="00841B8C"/>
    <w:rsid w:val="00863AD5"/>
    <w:rsid w:val="00863D45"/>
    <w:rsid w:val="00892054"/>
    <w:rsid w:val="008A72FE"/>
    <w:rsid w:val="008D47ED"/>
    <w:rsid w:val="008F6E35"/>
    <w:rsid w:val="00907A6B"/>
    <w:rsid w:val="0093466A"/>
    <w:rsid w:val="00960E45"/>
    <w:rsid w:val="00974353"/>
    <w:rsid w:val="009C4728"/>
    <w:rsid w:val="009F008B"/>
    <w:rsid w:val="00A10CE9"/>
    <w:rsid w:val="00A31131"/>
    <w:rsid w:val="00A40EB5"/>
    <w:rsid w:val="00A54C57"/>
    <w:rsid w:val="00A7418E"/>
    <w:rsid w:val="00AC5108"/>
    <w:rsid w:val="00AD26E9"/>
    <w:rsid w:val="00AF173E"/>
    <w:rsid w:val="00AF4583"/>
    <w:rsid w:val="00AF6C40"/>
    <w:rsid w:val="00B04AA2"/>
    <w:rsid w:val="00B16C35"/>
    <w:rsid w:val="00B20D38"/>
    <w:rsid w:val="00B31D6A"/>
    <w:rsid w:val="00B52517"/>
    <w:rsid w:val="00B6458B"/>
    <w:rsid w:val="00B65C3C"/>
    <w:rsid w:val="00B86E32"/>
    <w:rsid w:val="00B96C61"/>
    <w:rsid w:val="00BB462F"/>
    <w:rsid w:val="00BC10E1"/>
    <w:rsid w:val="00BE4E55"/>
    <w:rsid w:val="00BE6B8A"/>
    <w:rsid w:val="00BF62CF"/>
    <w:rsid w:val="00C0047D"/>
    <w:rsid w:val="00C10D0D"/>
    <w:rsid w:val="00C3697B"/>
    <w:rsid w:val="00C44FF6"/>
    <w:rsid w:val="00C75F60"/>
    <w:rsid w:val="00C83BBE"/>
    <w:rsid w:val="00C94AFC"/>
    <w:rsid w:val="00CB7B50"/>
    <w:rsid w:val="00CC0BAF"/>
    <w:rsid w:val="00CC0E15"/>
    <w:rsid w:val="00CD11D1"/>
    <w:rsid w:val="00CD5311"/>
    <w:rsid w:val="00D36DCA"/>
    <w:rsid w:val="00D40350"/>
    <w:rsid w:val="00D51187"/>
    <w:rsid w:val="00DF306B"/>
    <w:rsid w:val="00E03CF5"/>
    <w:rsid w:val="00E1219C"/>
    <w:rsid w:val="00E251C1"/>
    <w:rsid w:val="00E26454"/>
    <w:rsid w:val="00E277E2"/>
    <w:rsid w:val="00E46F4F"/>
    <w:rsid w:val="00E50757"/>
    <w:rsid w:val="00E56D9D"/>
    <w:rsid w:val="00E6061E"/>
    <w:rsid w:val="00E633B2"/>
    <w:rsid w:val="00E7640B"/>
    <w:rsid w:val="00E90977"/>
    <w:rsid w:val="00EB2FE3"/>
    <w:rsid w:val="00EB510E"/>
    <w:rsid w:val="00EB65A9"/>
    <w:rsid w:val="00EC79F2"/>
    <w:rsid w:val="00ED0701"/>
    <w:rsid w:val="00EE2DD0"/>
    <w:rsid w:val="00EE5D8D"/>
    <w:rsid w:val="00EF1199"/>
    <w:rsid w:val="00F00021"/>
    <w:rsid w:val="00F7362B"/>
    <w:rsid w:val="00F806A0"/>
    <w:rsid w:val="00F82777"/>
    <w:rsid w:val="00F86461"/>
    <w:rsid w:val="00F92222"/>
    <w:rsid w:val="00FA348D"/>
    <w:rsid w:val="00FF3FF1"/>
    <w:rsid w:val="00F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FFEBD"/>
  <w15:docId w15:val="{9CFF1759-8108-4F35-8C40-489B5609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1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0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4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04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5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5C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B1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21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049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640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8137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28137E"/>
  </w:style>
  <w:style w:type="character" w:customStyle="1" w:styleId="apple-converted-space">
    <w:name w:val="apple-converted-space"/>
    <w:basedOn w:val="DefaultParagraphFont"/>
    <w:rsid w:val="005B6A62"/>
  </w:style>
  <w:style w:type="character" w:styleId="PlaceholderText">
    <w:name w:val="Placeholder Text"/>
    <w:basedOn w:val="DefaultParagraphFont"/>
    <w:uiPriority w:val="99"/>
    <w:semiHidden/>
    <w:rsid w:val="004C7346"/>
    <w:rPr>
      <w:color w:val="808080"/>
    </w:rPr>
  </w:style>
  <w:style w:type="paragraph" w:styleId="NoSpacing">
    <w:name w:val="No Spacing"/>
    <w:uiPriority w:val="1"/>
    <w:qFormat/>
    <w:rsid w:val="00D4035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4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350"/>
  </w:style>
  <w:style w:type="paragraph" w:styleId="Footer">
    <w:name w:val="footer"/>
    <w:basedOn w:val="Normal"/>
    <w:link w:val="FooterChar"/>
    <w:uiPriority w:val="99"/>
    <w:unhideWhenUsed/>
    <w:rsid w:val="00D4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350"/>
  </w:style>
  <w:style w:type="paragraph" w:styleId="NormalWeb">
    <w:name w:val="Normal (Web)"/>
    <w:basedOn w:val="Normal"/>
    <w:uiPriority w:val="99"/>
    <w:semiHidden/>
    <w:unhideWhenUsed/>
    <w:rsid w:val="00652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15239">
          <w:blockQuote w:val="1"/>
          <w:marLeft w:val="720"/>
          <w:marRight w:val="720"/>
          <w:marTop w:val="100"/>
          <w:marBottom w:val="100"/>
          <w:divBdr>
            <w:top w:val="single" w:sz="2" w:space="2" w:color="CCCCCC"/>
            <w:left w:val="single" w:sz="36" w:space="15" w:color="CCCCCC"/>
            <w:bottom w:val="single" w:sz="2" w:space="2" w:color="CCCCCC"/>
            <w:right w:val="single" w:sz="2" w:space="6" w:color="CCCCCC"/>
          </w:divBdr>
          <w:divsChild>
            <w:div w:id="5507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3180">
          <w:blockQuote w:val="1"/>
          <w:marLeft w:val="720"/>
          <w:marRight w:val="720"/>
          <w:marTop w:val="100"/>
          <w:marBottom w:val="100"/>
          <w:divBdr>
            <w:top w:val="single" w:sz="2" w:space="2" w:color="CCCCCC"/>
            <w:left w:val="single" w:sz="36" w:space="15" w:color="CCCCCC"/>
            <w:bottom w:val="single" w:sz="2" w:space="2" w:color="CCCCCC"/>
            <w:right w:val="single" w:sz="2" w:space="6" w:color="CCCCCC"/>
          </w:divBdr>
          <w:divsChild>
            <w:div w:id="10803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D06B2-5417-4D32-9DC6-E14D41BABC9B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E0186665-02A9-482A-AB67-DDC52D1F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57</TotalTime>
  <Pages>10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BBC</Company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PiXL Science</dc:creator>
  <cp:lastModifiedBy>Mrs E Jepson (JEP) (Staff)</cp:lastModifiedBy>
  <cp:revision>14</cp:revision>
  <cp:lastPrinted>2015-11-20T15:48:00Z</cp:lastPrinted>
  <dcterms:created xsi:type="dcterms:W3CDTF">2020-04-03T14:59:00Z</dcterms:created>
  <dcterms:modified xsi:type="dcterms:W3CDTF">2020-04-03T15:57:00Z</dcterms:modified>
</cp:coreProperties>
</file>